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033" w:rsidRPr="001875D7" w:rsidRDefault="00C15812" w:rsidP="004474C3">
      <w:pPr>
        <w:widowControl/>
        <w:jc w:val="left"/>
      </w:pPr>
      <w:bookmarkStart w:id="0" w:name="_GoBack"/>
      <w:bookmarkEnd w:id="0"/>
      <w:r w:rsidRPr="00C15812"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4910DBD4" wp14:editId="26CE2025">
                <wp:simplePos x="0" y="0"/>
                <wp:positionH relativeFrom="column">
                  <wp:posOffset>5574030</wp:posOffset>
                </wp:positionH>
                <wp:positionV relativeFrom="paragraph">
                  <wp:posOffset>5394325</wp:posOffset>
                </wp:positionV>
                <wp:extent cx="90170" cy="153670"/>
                <wp:effectExtent l="0" t="0" r="24130" b="177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" cy="153670"/>
                        </a:xfrm>
                        <a:prstGeom prst="roundRect">
                          <a:avLst/>
                        </a:prstGeom>
                        <a:ln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5812" w:rsidRPr="00492521" w:rsidRDefault="00C15812" w:rsidP="00C1581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6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0DBD4" id="テキスト ボックス 11" o:spid="_x0000_s1026" style="position:absolute;margin-left:438.9pt;margin-top:424.75pt;width:7.1pt;height:12.1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textbox style="layout-flow:vertical;mso-layout-flow-alt:bottom-to-top" inset="0,0,0,0">
                  <w:txbxContent>
                    <w:p w:rsidR="00C15812" w:rsidRPr="00492521" w:rsidRDefault="00C15812" w:rsidP="00C15812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  <w:szCs w:val="16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hint="eastAsia"/>
                          <w:sz w:val="10"/>
                          <w:szCs w:val="16"/>
                        </w:rPr>
                        <w:t>検索</w:t>
                      </w:r>
                    </w:p>
                  </w:txbxContent>
                </v:textbox>
              </v:roundrect>
            </w:pict>
          </mc:Fallback>
        </mc:AlternateContent>
      </w:r>
      <w:r w:rsidRPr="00C15812"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2EA08AD5" wp14:editId="5FFAE3C5">
                <wp:simplePos x="0" y="0"/>
                <wp:positionH relativeFrom="margin">
                  <wp:posOffset>5562839</wp:posOffset>
                </wp:positionH>
                <wp:positionV relativeFrom="paragraph">
                  <wp:posOffset>5588352</wp:posOffset>
                </wp:positionV>
                <wp:extent cx="113168" cy="732777"/>
                <wp:effectExtent l="0" t="0" r="20320" b="1079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68" cy="732777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812" w:rsidRPr="00604BF8" w:rsidRDefault="00C15812" w:rsidP="00C1581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  <w:r w:rsidRPr="00604BF8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森林の</w:t>
                            </w:r>
                            <w:r w:rsidRPr="00604BF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担い手写真コンクール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A08AD5" id="テキスト ボックス 13" o:spid="_x0000_s1027" style="position:absolute;margin-left:438pt;margin-top:440.05pt;width:8.9pt;height:57.7pt;z-index:25248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" fillcolor="white [3201]" strokeweight=".5pt">
                <v:textbox style="layout-flow:vertical;mso-layout-flow-alt:bottom-to-top" inset="0,0,0,0">
                  <w:txbxContent>
                    <w:p w:rsidR="00C15812" w:rsidRPr="00604BF8" w:rsidRDefault="00C15812" w:rsidP="00C15812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  <w:r w:rsidRPr="00604BF8"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森林の</w:t>
                      </w:r>
                      <w:r w:rsidRPr="00604BF8"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>担い手写真コンクール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15812"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1EB922F7" wp14:editId="3F7F1B06">
                <wp:simplePos x="0" y="0"/>
                <wp:positionH relativeFrom="column">
                  <wp:posOffset>5610879</wp:posOffset>
                </wp:positionH>
                <wp:positionV relativeFrom="paragraph">
                  <wp:posOffset>-486083</wp:posOffset>
                </wp:positionV>
                <wp:extent cx="90534" cy="153909"/>
                <wp:effectExtent l="0" t="0" r="24130" b="177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34" cy="153909"/>
                        </a:xfrm>
                        <a:prstGeom prst="roundRect">
                          <a:avLst/>
                        </a:prstGeom>
                        <a:ln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5812" w:rsidRPr="00492521" w:rsidRDefault="00C15812" w:rsidP="00C1581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6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B922F7" id="テキスト ボックス 4" o:spid="_x0000_s1028" style="position:absolute;margin-left:441.8pt;margin-top:-38.25pt;width:7.15pt;height:12.1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textbox style="layout-flow:vertical;mso-layout-flow-alt:bottom-to-top" inset="0,0,0,0">
                  <w:txbxContent>
                    <w:p w:rsidR="00C15812" w:rsidRPr="00492521" w:rsidRDefault="00C15812" w:rsidP="00C15812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  <w:szCs w:val="16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hint="eastAsia"/>
                          <w:sz w:val="10"/>
                          <w:szCs w:val="16"/>
                        </w:rPr>
                        <w:t>検索</w:t>
                      </w:r>
                    </w:p>
                  </w:txbxContent>
                </v:textbox>
              </v:roundrect>
            </w:pict>
          </mc:Fallback>
        </mc:AlternateContent>
      </w:r>
      <w:r w:rsidRPr="00C15812"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4DE0602A" wp14:editId="33D60433">
                <wp:simplePos x="0" y="0"/>
                <wp:positionH relativeFrom="margin">
                  <wp:posOffset>5599654</wp:posOffset>
                </wp:positionH>
                <wp:positionV relativeFrom="paragraph">
                  <wp:posOffset>-292735</wp:posOffset>
                </wp:positionV>
                <wp:extent cx="113168" cy="732777"/>
                <wp:effectExtent l="0" t="0" r="20320" b="1079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68" cy="732777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812" w:rsidRPr="00604BF8" w:rsidRDefault="00C15812" w:rsidP="00C1581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  <w:r w:rsidRPr="00604BF8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森林の</w:t>
                            </w:r>
                            <w:r w:rsidRPr="00604BF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担い手写真コンクール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0602A" id="テキスト ボックス 5" o:spid="_x0000_s1029" style="position:absolute;margin-left:440.9pt;margin-top:-23.05pt;width:8.9pt;height:57.7pt;z-index:25247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" fillcolor="white [3201]" strokeweight=".5pt">
                <v:textbox style="layout-flow:vertical;mso-layout-flow-alt:bottom-to-top" inset="0,0,0,0">
                  <w:txbxContent>
                    <w:p w:rsidR="00C15812" w:rsidRPr="00604BF8" w:rsidRDefault="00C15812" w:rsidP="00C15812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  <w:r w:rsidRPr="00604BF8"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森林の</w:t>
                      </w:r>
                      <w:r w:rsidRPr="00604BF8"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>担い手写真コンクール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73791"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4381AA6B" wp14:editId="6073A4EF">
                <wp:simplePos x="0" y="0"/>
                <wp:positionH relativeFrom="margin">
                  <wp:posOffset>4852670</wp:posOffset>
                </wp:positionH>
                <wp:positionV relativeFrom="paragraph">
                  <wp:posOffset>-608330</wp:posOffset>
                </wp:positionV>
                <wp:extent cx="852170" cy="1458595"/>
                <wp:effectExtent l="0" t="0" r="5080" b="825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170" cy="145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791" w:rsidRDefault="00C73791" w:rsidP="00C737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令和５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年度</w:t>
                            </w:r>
                          </w:p>
                          <w:p w:rsidR="00C73791" w:rsidRPr="00492521" w:rsidRDefault="00C73791" w:rsidP="00C737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『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3791" w:rsidRPr="0049252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text1"/>
                                      <w:kern w:val="24"/>
                                      <w:sz w:val="8"/>
                                      <w:szCs w:val="10"/>
                                    </w:rPr>
                                    <w:t>もり</w:t>
                                  </w:r>
                                </w:rt>
                                <w:rubyBase>
                                  <w:r w:rsidR="00C73791" w:rsidRPr="0049252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10"/>
                                    </w:rPr>
                                    <w:t>森林</w:t>
                                  </w:r>
                                </w:rubyBase>
                              </w:ruby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の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担い手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』</w:t>
                            </w:r>
                            <w:r w:rsidRPr="000016D5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8"/>
                                <w:szCs w:val="10"/>
                              </w:rPr>
                              <w:t>写真コンクール</w:t>
                            </w:r>
                            <w:r w:rsidRPr="000016D5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8"/>
                                <w:szCs w:val="10"/>
                              </w:rPr>
                              <w:t>入賞作品</w:t>
                            </w:r>
                          </w:p>
                          <w:p w:rsidR="00C73791" w:rsidRDefault="00C73791" w:rsidP="00C737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C73791" w:rsidRDefault="00C73791" w:rsidP="00C737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1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</w:pPr>
                            <w:r w:rsidRPr="00AC5AF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巨木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伐倒</w:t>
                            </w:r>
                            <w:r w:rsidRPr="00AC5AF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」</w:t>
                            </w:r>
                          </w:p>
                          <w:p w:rsidR="00C73791" w:rsidRDefault="00C73791" w:rsidP="00C737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201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C73791" w:rsidRPr="00492521" w:rsidRDefault="00C73791" w:rsidP="00C737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201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撮影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株式会社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イラクラ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　内藤　壮介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　</w:t>
                            </w:r>
                          </w:p>
                          <w:p w:rsidR="00C73791" w:rsidRPr="00C73791" w:rsidRDefault="00C73791" w:rsidP="00C73791">
                            <w:pPr>
                              <w:snapToGrid w:val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1AA6B" id="正方形/長方形 3" o:spid="_x0000_s1030" style="position:absolute;margin-left:382.1pt;margin-top:-47.9pt;width:67.1pt;height:114.85pt;z-index:25247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" filled="f" stroked="f">
                <v:textbox style="layout-flow:vertical;mso-layout-flow-alt:bottom-to-top" inset="0,0,0,0">
                  <w:txbxContent>
                    <w:p w:rsidR="00C73791" w:rsidRDefault="00C73791" w:rsidP="00C73791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令和５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年度</w:t>
                      </w:r>
                    </w:p>
                    <w:p w:rsidR="00C73791" w:rsidRPr="00492521" w:rsidRDefault="00C73791" w:rsidP="00C737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『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3791"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8"/>
                                <w:szCs w:val="10"/>
                              </w:rPr>
                              <w:t>もり</w:t>
                            </w:r>
                          </w:rt>
                          <w:rubyBase>
                            <w:r w:rsidR="00C73791"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森林</w:t>
                            </w:r>
                          </w:rubyBase>
                        </w:ruby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の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担い手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』</w:t>
                      </w:r>
                      <w:r w:rsidRPr="000016D5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8"/>
                          <w:szCs w:val="10"/>
                        </w:rPr>
                        <w:t>写真コンクール</w:t>
                      </w:r>
                      <w:r w:rsidRPr="000016D5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8"/>
                          <w:szCs w:val="10"/>
                        </w:rPr>
                        <w:t>入賞作品</w:t>
                      </w:r>
                    </w:p>
                    <w:p w:rsidR="00C73791" w:rsidRDefault="00C73791" w:rsidP="00C737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C73791" w:rsidRDefault="00C73791" w:rsidP="00C737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1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</w:pPr>
                      <w:r w:rsidRPr="00AC5AFC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  <w:t>巨木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  <w:t>伐倒</w:t>
                      </w:r>
                      <w:r w:rsidRPr="00AC5AFC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  <w:t>」</w:t>
                      </w:r>
                    </w:p>
                    <w:p w:rsidR="00C73791" w:rsidRDefault="00C73791" w:rsidP="00C737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201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C73791" w:rsidRPr="00492521" w:rsidRDefault="00C73791" w:rsidP="00C737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201"/>
                        <w:rPr>
                          <w:rFonts w:ascii="HG丸ｺﾞｼｯｸM-PRO" w:eastAsia="HG丸ｺﾞｼｯｸM-PRO" w:hAnsi="HG丸ｺﾞｼｯｸM-PRO" w:cs="Meiryo U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撮影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株式会社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イラクラ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　内藤　壮介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　</w:t>
                      </w:r>
                    </w:p>
                    <w:p w:rsidR="00C73791" w:rsidRPr="00C73791" w:rsidRDefault="00C73791" w:rsidP="00C73791">
                      <w:pPr>
                        <w:snapToGrid w:val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40ED8"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73C0CD44" wp14:editId="468F95C0">
                <wp:simplePos x="0" y="0"/>
                <wp:positionH relativeFrom="column">
                  <wp:posOffset>4841716</wp:posOffset>
                </wp:positionH>
                <wp:positionV relativeFrom="paragraph">
                  <wp:posOffset>7276103</wp:posOffset>
                </wp:positionV>
                <wp:extent cx="850900" cy="1466850"/>
                <wp:effectExtent l="0" t="0" r="635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37B" w:rsidRDefault="0071537B" w:rsidP="007153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</w:pPr>
                          </w:p>
                          <w:p w:rsidR="0071537B" w:rsidRDefault="0071537B" w:rsidP="007153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令和</w:t>
                            </w:r>
                            <w:r w:rsidR="00981C8D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年度</w:t>
                            </w:r>
                          </w:p>
                          <w:p w:rsidR="0071537B" w:rsidRPr="00492521" w:rsidRDefault="0071537B" w:rsidP="007153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『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537B" w:rsidRPr="0049252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text1"/>
                                      <w:kern w:val="24"/>
                                      <w:sz w:val="8"/>
                                      <w:szCs w:val="10"/>
                                    </w:rPr>
                                    <w:t>もり</w:t>
                                  </w:r>
                                </w:rt>
                                <w:rubyBase>
                                  <w:r w:rsidR="0071537B" w:rsidRPr="0049252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10"/>
                                    </w:rPr>
                                    <w:t>森林</w:t>
                                  </w:r>
                                </w:rubyBase>
                              </w:ruby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の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担い手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』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  <w:t xml:space="preserve">　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　　</w:t>
                            </w:r>
                          </w:p>
                          <w:p w:rsidR="0071537B" w:rsidRPr="00492521" w:rsidRDefault="0071537B" w:rsidP="0071537B">
                            <w:pPr>
                              <w:pStyle w:val="Web"/>
                              <w:wordWrap w:val="0"/>
                              <w:snapToGrid w:val="0"/>
                              <w:spacing w:before="0" w:beforeAutospacing="0" w:after="0" w:afterAutospacing="0"/>
                              <w:ind w:right="10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写真コンクール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入賞作品</w:t>
                            </w:r>
                          </w:p>
                          <w:p w:rsidR="0071537B" w:rsidRPr="00492521" w:rsidRDefault="0071537B" w:rsidP="007153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10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71537B" w:rsidRDefault="0071537B" w:rsidP="007153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71537B" w:rsidRPr="00AC5AFC" w:rsidRDefault="0071537B" w:rsidP="007153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321" w:hangingChars="200" w:hanging="321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</w:pPr>
                            <w:r w:rsidRPr="00AC5AF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「</w:t>
                            </w:r>
                            <w:r w:rsidR="00981C8D" w:rsidRPr="00981C8D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苗畑の秋</w:t>
                            </w:r>
                            <w:r w:rsidRPr="00AC5AF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」</w:t>
                            </w:r>
                          </w:p>
                          <w:p w:rsidR="0071537B" w:rsidRPr="00604BF8" w:rsidRDefault="0071537B" w:rsidP="007153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0"/>
                              </w:rPr>
                            </w:pPr>
                          </w:p>
                          <w:p w:rsidR="0071537B" w:rsidRDefault="0071537B" w:rsidP="0071537B">
                            <w:pPr>
                              <w:pStyle w:val="Web"/>
                              <w:wordWrap w:val="0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撮影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北の森づくり専門学院</w:t>
                            </w:r>
                          </w:p>
                          <w:p w:rsidR="0071537B" w:rsidRPr="00492521" w:rsidRDefault="00981C8D" w:rsidP="00981C8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300"/>
                              <w:jc w:val="righ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981C8D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角藤　誠</w:t>
                            </w:r>
                            <w:r w:rsidR="0071537B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さ</w:t>
                            </w:r>
                            <w:r w:rsidR="0071537B"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ん</w:t>
                            </w:r>
                            <w:r w:rsidR="0071537B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　</w:t>
                            </w:r>
                          </w:p>
                          <w:p w:rsidR="0071537B" w:rsidRPr="003E70CC" w:rsidRDefault="0071537B" w:rsidP="007153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:rsidR="0071537B" w:rsidRPr="00492521" w:rsidRDefault="0071537B" w:rsidP="007153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　　</w:t>
                            </w:r>
                          </w:p>
                          <w:p w:rsidR="0071537B" w:rsidRPr="003E70CC" w:rsidRDefault="0071537B" w:rsidP="007153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:rsidR="0071537B" w:rsidRDefault="0071537B" w:rsidP="0071537B">
                            <w:pPr>
                              <w:snapToGrid w:val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1537B" w:rsidRDefault="0071537B" w:rsidP="0071537B">
                            <w:pPr>
                              <w:snapToGrid w:val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1537B" w:rsidRPr="00492521" w:rsidRDefault="0071537B" w:rsidP="0071537B">
                            <w:pPr>
                              <w:snapToGrid w:val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0CD44" id="正方形/長方形 26" o:spid="_x0000_s1026" style="position:absolute;margin-left:381.25pt;margin-top:572.9pt;width:67pt;height:115.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" filled="f" stroked="f">
                <v:textbox inset="0,0,0,0">
                  <w:txbxContent>
                    <w:p w:rsidR="0071537B" w:rsidRDefault="0071537B" w:rsidP="0071537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</w:pPr>
                    </w:p>
                    <w:p w:rsidR="0071537B" w:rsidRDefault="0071537B" w:rsidP="0071537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令和</w:t>
                      </w:r>
                      <w:r w:rsidR="00981C8D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年度</w:t>
                      </w:r>
                    </w:p>
                    <w:p w:rsidR="0071537B" w:rsidRPr="00492521" w:rsidRDefault="0071537B" w:rsidP="0071537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『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537B"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8"/>
                                <w:szCs w:val="10"/>
                              </w:rPr>
                              <w:t>もり</w:t>
                            </w:r>
                          </w:rt>
                          <w:rubyBase>
                            <w:r w:rsidR="0071537B"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森林</w:t>
                            </w:r>
                          </w:rubyBase>
                        </w:ruby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の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担い手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』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4"/>
                          <w:szCs w:val="10"/>
                        </w:rPr>
                        <w:t xml:space="preserve">　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　　</w:t>
                      </w:r>
                    </w:p>
                    <w:p w:rsidR="0071537B" w:rsidRPr="00492521" w:rsidRDefault="0071537B" w:rsidP="0071537B">
                      <w:pPr>
                        <w:pStyle w:val="Web"/>
                        <w:wordWrap w:val="0"/>
                        <w:snapToGrid w:val="0"/>
                        <w:spacing w:before="0" w:beforeAutospacing="0" w:after="0" w:afterAutospacing="0"/>
                        <w:ind w:right="10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  <w:t>写真コンクール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  <w:t>入賞作品</w:t>
                      </w:r>
                    </w:p>
                    <w:p w:rsidR="0071537B" w:rsidRPr="00492521" w:rsidRDefault="0071537B" w:rsidP="0071537B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10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71537B" w:rsidRDefault="0071537B" w:rsidP="0071537B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71537B" w:rsidRPr="00AC5AFC" w:rsidRDefault="0071537B" w:rsidP="0071537B">
                      <w:pPr>
                        <w:pStyle w:val="Web"/>
                        <w:snapToGrid w:val="0"/>
                        <w:spacing w:before="0" w:beforeAutospacing="0" w:after="0" w:afterAutospacing="0"/>
                        <w:ind w:left="321" w:hangingChars="200" w:hanging="321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</w:pPr>
                      <w:r w:rsidRPr="00AC5AFC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  <w:t>「</w:t>
                      </w:r>
                      <w:r w:rsidR="00981C8D" w:rsidRPr="00981C8D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  <w:t>苗畑の秋</w:t>
                      </w:r>
                      <w:r w:rsidRPr="00AC5AFC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  <w:t>」</w:t>
                      </w:r>
                    </w:p>
                    <w:p w:rsidR="0071537B" w:rsidRPr="00604BF8" w:rsidRDefault="0071537B" w:rsidP="0071537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2"/>
                          <w:szCs w:val="10"/>
                        </w:rPr>
                      </w:pPr>
                    </w:p>
                    <w:p w:rsidR="0071537B" w:rsidRDefault="0071537B" w:rsidP="0071537B">
                      <w:pPr>
                        <w:pStyle w:val="Web"/>
                        <w:wordWrap w:val="0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撮影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北の森づくり専門学院</w:t>
                      </w:r>
                    </w:p>
                    <w:p w:rsidR="0071537B" w:rsidRPr="00492521" w:rsidRDefault="00981C8D" w:rsidP="00981C8D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300"/>
                        <w:jc w:val="right"/>
                        <w:rPr>
                          <w:rFonts w:ascii="HG丸ｺﾞｼｯｸM-PRO" w:eastAsia="HG丸ｺﾞｼｯｸM-PRO" w:hAnsi="HG丸ｺﾞｼｯｸM-PRO" w:cs="Meiryo U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981C8D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角藤　誠</w:t>
                      </w:r>
                      <w:r w:rsidR="0071537B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さ</w:t>
                      </w:r>
                      <w:r w:rsidR="0071537B"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ん</w:t>
                      </w:r>
                      <w:r w:rsidR="0071537B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　</w:t>
                      </w:r>
                    </w:p>
                    <w:p w:rsidR="0071537B" w:rsidRPr="003E70CC" w:rsidRDefault="0071537B" w:rsidP="0071537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:rsidR="0071537B" w:rsidRPr="00492521" w:rsidRDefault="0071537B" w:rsidP="0071537B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 w:cs="Meiryo U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　　</w:t>
                      </w:r>
                    </w:p>
                    <w:p w:rsidR="0071537B" w:rsidRPr="003E70CC" w:rsidRDefault="0071537B" w:rsidP="0071537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:rsidR="0071537B" w:rsidRDefault="0071537B" w:rsidP="0071537B">
                      <w:pPr>
                        <w:snapToGrid w:val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71537B" w:rsidRDefault="0071537B" w:rsidP="0071537B">
                      <w:pPr>
                        <w:snapToGrid w:val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71537B" w:rsidRPr="00492521" w:rsidRDefault="0071537B" w:rsidP="0071537B">
                      <w:pPr>
                        <w:snapToGrid w:val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0ED8" w:rsidRPr="001F75C9"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6C69CE7F" wp14:editId="3223D580">
                <wp:simplePos x="0" y="0"/>
                <wp:positionH relativeFrom="column">
                  <wp:posOffset>2119875</wp:posOffset>
                </wp:positionH>
                <wp:positionV relativeFrom="paragraph">
                  <wp:posOffset>8595360</wp:posOffset>
                </wp:positionV>
                <wp:extent cx="165735" cy="106680"/>
                <wp:effectExtent l="0" t="0" r="24765" b="2667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" cy="106680"/>
                        </a:xfrm>
                        <a:prstGeom prst="roundRect">
                          <a:avLst/>
                        </a:prstGeom>
                        <a:ln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37B" w:rsidRPr="00492521" w:rsidRDefault="0071537B" w:rsidP="0071537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6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69CE7F" id="テキスト ボックス 25" o:spid="_x0000_s1027" style="position:absolute;margin-left:166.9pt;margin-top:676.8pt;width:13.05pt;height:8.4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textbox inset="0,0,0,0">
                  <w:txbxContent>
                    <w:p w:rsidR="0071537B" w:rsidRPr="00492521" w:rsidRDefault="0071537B" w:rsidP="0071537B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  <w:szCs w:val="16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hint="eastAsia"/>
                          <w:sz w:val="10"/>
                          <w:szCs w:val="16"/>
                        </w:rPr>
                        <w:t>検索</w:t>
                      </w:r>
                    </w:p>
                  </w:txbxContent>
                </v:textbox>
              </v:roundrect>
            </w:pict>
          </mc:Fallback>
        </mc:AlternateContent>
      </w:r>
      <w:r w:rsidR="00740ED8"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4EE0E9B8" wp14:editId="25730FE3">
                <wp:simplePos x="0" y="0"/>
                <wp:positionH relativeFrom="column">
                  <wp:posOffset>1572136</wp:posOffset>
                </wp:positionH>
                <wp:positionV relativeFrom="paragraph">
                  <wp:posOffset>8444230</wp:posOffset>
                </wp:positionV>
                <wp:extent cx="711200" cy="107950"/>
                <wp:effectExtent l="0" t="0" r="12700" b="2540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1079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37B" w:rsidRPr="00604BF8" w:rsidRDefault="0071537B" w:rsidP="0071537B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  <w:r w:rsidRPr="00604BF8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森林の</w:t>
                            </w:r>
                            <w:r w:rsidRPr="00604BF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担い手写真コンクール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E0E9B8" id="テキスト ボックス 24" o:spid="_x0000_s1028" style="position:absolute;margin-left:123.8pt;margin-top:664.9pt;width:56pt;height:8.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" fillcolor="white [3201]" strokeweight=".5pt">
                <v:textbox inset="0,0,0,0">
                  <w:txbxContent>
                    <w:p w:rsidR="0071537B" w:rsidRPr="00604BF8" w:rsidRDefault="0071537B" w:rsidP="0071537B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  <w:r w:rsidRPr="00604BF8"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森林の</w:t>
                      </w:r>
                      <w:r w:rsidRPr="00604BF8"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>担い手写真コンクール</w:t>
                      </w:r>
                    </w:p>
                  </w:txbxContent>
                </v:textbox>
              </v:roundrect>
            </w:pict>
          </mc:Fallback>
        </mc:AlternateContent>
      </w:r>
      <w:r w:rsidR="00740ED8" w:rsidRPr="001F75C9"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68B96BFC" wp14:editId="2C708D65">
                <wp:simplePos x="0" y="0"/>
                <wp:positionH relativeFrom="column">
                  <wp:posOffset>2187299</wp:posOffset>
                </wp:positionH>
                <wp:positionV relativeFrom="paragraph">
                  <wp:posOffset>4678680</wp:posOffset>
                </wp:positionV>
                <wp:extent cx="165735" cy="106680"/>
                <wp:effectExtent l="0" t="0" r="24765" b="266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" cy="106680"/>
                        </a:xfrm>
                        <a:prstGeom prst="roundRect">
                          <a:avLst/>
                        </a:prstGeom>
                        <a:ln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37B" w:rsidRPr="00492521" w:rsidRDefault="0071537B" w:rsidP="0071537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6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B96BFC" id="テキスト ボックス 22" o:spid="_x0000_s1029" style="position:absolute;margin-left:172.25pt;margin-top:368.4pt;width:13.05pt;height:8.4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textbox inset="0,0,0,0">
                  <w:txbxContent>
                    <w:p w:rsidR="0071537B" w:rsidRPr="00492521" w:rsidRDefault="0071537B" w:rsidP="0071537B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  <w:szCs w:val="16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hint="eastAsia"/>
                          <w:sz w:val="10"/>
                          <w:szCs w:val="16"/>
                        </w:rPr>
                        <w:t>検索</w:t>
                      </w:r>
                    </w:p>
                  </w:txbxContent>
                </v:textbox>
              </v:roundrect>
            </w:pict>
          </mc:Fallback>
        </mc:AlternateContent>
      </w:r>
      <w:r w:rsidR="00740ED8" w:rsidRPr="001F75C9"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637FCF91" wp14:editId="394ADAD9">
                <wp:simplePos x="0" y="0"/>
                <wp:positionH relativeFrom="column">
                  <wp:posOffset>1641655</wp:posOffset>
                </wp:positionH>
                <wp:positionV relativeFrom="paragraph">
                  <wp:posOffset>4550249</wp:posOffset>
                </wp:positionV>
                <wp:extent cx="711200" cy="106680"/>
                <wp:effectExtent l="0" t="0" r="12700" b="2667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10668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37B" w:rsidRPr="00604BF8" w:rsidRDefault="0071537B" w:rsidP="0071537B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  <w:r w:rsidRPr="00604BF8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森林の</w:t>
                            </w:r>
                            <w:r w:rsidRPr="00604BF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担い手写真コンクール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7FCF91" id="テキスト ボックス 21" o:spid="_x0000_s1030" style="position:absolute;margin-left:129.25pt;margin-top:358.3pt;width:56pt;height:8.4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" fillcolor="white [3201]" strokeweight=".5pt">
                <v:textbox inset="0,0,0,0">
                  <w:txbxContent>
                    <w:p w:rsidR="0071537B" w:rsidRPr="00604BF8" w:rsidRDefault="0071537B" w:rsidP="0071537B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  <w:r w:rsidRPr="00604BF8"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森林の</w:t>
                      </w:r>
                      <w:r w:rsidRPr="00604BF8"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>担い手写真コンクール</w:t>
                      </w:r>
                    </w:p>
                  </w:txbxContent>
                </v:textbox>
              </v:roundrect>
            </w:pict>
          </mc:Fallback>
        </mc:AlternateContent>
      </w:r>
      <w:r w:rsidR="00740ED8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1564726</wp:posOffset>
                </wp:positionH>
                <wp:positionV relativeFrom="paragraph">
                  <wp:posOffset>7281564</wp:posOffset>
                </wp:positionV>
                <wp:extent cx="850900" cy="1458595"/>
                <wp:effectExtent l="0" t="0" r="6350" b="8255"/>
                <wp:wrapNone/>
                <wp:docPr id="927" name="正方形/長方形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145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AFC" w:rsidRDefault="00AC5AFC" w:rsidP="00AC5AF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</w:pPr>
                          </w:p>
                          <w:p w:rsidR="00AC5AFC" w:rsidRDefault="00784D79" w:rsidP="00AC5AF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令和</w:t>
                            </w:r>
                            <w:r w:rsidR="002A0D5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4</w:t>
                            </w:r>
                            <w:r w:rsidR="00AC5AFC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年度</w:t>
                            </w:r>
                          </w:p>
                          <w:p w:rsidR="00AC5AFC" w:rsidRPr="00492521" w:rsidRDefault="00DB4C98" w:rsidP="00AC5AF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『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4C98" w:rsidRPr="0049252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text1"/>
                                      <w:kern w:val="24"/>
                                      <w:sz w:val="8"/>
                                      <w:szCs w:val="10"/>
                                    </w:rPr>
                                    <w:t>もり</w:t>
                                  </w:r>
                                </w:rt>
                                <w:rubyBase>
                                  <w:r w:rsidR="00DB4C98" w:rsidRPr="0049252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10"/>
                                    </w:rPr>
                                    <w:t>森林</w:t>
                                  </w:r>
                                </w:rubyBase>
                              </w:ruby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の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担い手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』</w:t>
                            </w:r>
                            <w:r w:rsidR="00AC5AFC"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  <w:t xml:space="preserve">　</w:t>
                            </w:r>
                            <w:r w:rsidR="00AC5AFC"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　　</w:t>
                            </w:r>
                          </w:p>
                          <w:p w:rsidR="00AC5AFC" w:rsidRPr="00492521" w:rsidRDefault="00AC5AFC" w:rsidP="00AC5AFC">
                            <w:pPr>
                              <w:pStyle w:val="Web"/>
                              <w:wordWrap w:val="0"/>
                              <w:snapToGrid w:val="0"/>
                              <w:spacing w:before="0" w:beforeAutospacing="0" w:after="0" w:afterAutospacing="0"/>
                              <w:ind w:right="10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写真コンクール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入賞作品</w:t>
                            </w:r>
                          </w:p>
                          <w:p w:rsidR="00AC5AFC" w:rsidRPr="00492521" w:rsidRDefault="00AC5AFC" w:rsidP="00AC5AF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10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AC5AFC" w:rsidRDefault="00AC5AFC" w:rsidP="00AC5AF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AC5AFC" w:rsidRPr="00AC5AFC" w:rsidRDefault="00AC5AFC" w:rsidP="004C7F3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321" w:hangingChars="200" w:hanging="321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</w:pPr>
                            <w:r w:rsidRPr="00AC5AF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「</w:t>
                            </w:r>
                            <w:r w:rsidR="002A0D5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うさぎと</w:t>
                            </w:r>
                            <w:r w:rsidR="002A0D5A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僕</w:t>
                            </w:r>
                            <w:r w:rsidRPr="00AC5AF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」</w:t>
                            </w:r>
                          </w:p>
                          <w:p w:rsidR="00AC5AFC" w:rsidRPr="00604BF8" w:rsidRDefault="00AC5AFC" w:rsidP="00AC5AF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0"/>
                              </w:rPr>
                            </w:pPr>
                          </w:p>
                          <w:p w:rsidR="002A0D5A" w:rsidRDefault="00AC5AFC" w:rsidP="00AC5AFC">
                            <w:pPr>
                              <w:pStyle w:val="Web"/>
                              <w:wordWrap w:val="0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撮影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：</w:t>
                            </w:r>
                            <w:r w:rsidR="002A0D5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北の森づくり専門学院</w:t>
                            </w:r>
                          </w:p>
                          <w:p w:rsidR="00AC5AFC" w:rsidRPr="00492521" w:rsidRDefault="002A0D5A" w:rsidP="0073009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200"/>
                              <w:jc w:val="righ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A0D5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桝澤　拓也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さ</w:t>
                            </w:r>
                            <w:r w:rsidR="00AC5AFC"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ん</w:t>
                            </w:r>
                            <w:r w:rsidR="00AC5AF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　</w:t>
                            </w:r>
                          </w:p>
                          <w:p w:rsidR="00AC5AFC" w:rsidRPr="003E70CC" w:rsidRDefault="00AC5AFC" w:rsidP="00AC5AF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:rsidR="00D2082C" w:rsidRPr="00492521" w:rsidRDefault="00D2082C" w:rsidP="00D208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　　</w:t>
                            </w:r>
                          </w:p>
                          <w:p w:rsidR="00D2082C" w:rsidRPr="003E70CC" w:rsidRDefault="00D2082C" w:rsidP="00D208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:rsidR="00D2082C" w:rsidRDefault="00D2082C" w:rsidP="00D2082C">
                            <w:pPr>
                              <w:snapToGrid w:val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2082C" w:rsidRDefault="00D2082C" w:rsidP="00D2082C">
                            <w:pPr>
                              <w:snapToGrid w:val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2082C" w:rsidRPr="00492521" w:rsidRDefault="00D2082C" w:rsidP="00D2082C">
                            <w:pPr>
                              <w:snapToGrid w:val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27" o:spid="_x0000_s1031" style="position:absolute;margin-left:123.2pt;margin-top:573.35pt;width:67pt;height:114.8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" filled="f" stroked="f">
                <v:textbox inset="0,0,0,0">
                  <w:txbxContent>
                    <w:p w:rsidR="00AC5AFC" w:rsidRDefault="00AC5AFC" w:rsidP="00AC5AFC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</w:pPr>
                    </w:p>
                    <w:p w:rsidR="00AC5AFC" w:rsidRDefault="00784D79" w:rsidP="00AC5AFC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令和</w:t>
                      </w:r>
                      <w:r w:rsidR="002A0D5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4</w:t>
                      </w:r>
                      <w:r w:rsidR="00AC5AFC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年度</w:t>
                      </w:r>
                    </w:p>
                    <w:p w:rsidR="00AC5AFC" w:rsidRPr="00492521" w:rsidRDefault="00DB4C98" w:rsidP="00AC5AF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『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4C98"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8"/>
                                <w:szCs w:val="10"/>
                              </w:rPr>
                              <w:t>もり</w:t>
                            </w:r>
                          </w:rt>
                          <w:rubyBase>
                            <w:r w:rsidR="00DB4C98"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森林</w:t>
                            </w:r>
                          </w:rubyBase>
                        </w:ruby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の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担い手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』</w:t>
                      </w:r>
                      <w:r w:rsidR="00AC5AFC"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4"/>
                          <w:szCs w:val="10"/>
                        </w:rPr>
                        <w:t xml:space="preserve">　</w:t>
                      </w:r>
                      <w:r w:rsidR="00AC5AFC"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　　</w:t>
                      </w:r>
                    </w:p>
                    <w:p w:rsidR="00AC5AFC" w:rsidRPr="00492521" w:rsidRDefault="00AC5AFC" w:rsidP="00AC5AFC">
                      <w:pPr>
                        <w:pStyle w:val="Web"/>
                        <w:wordWrap w:val="0"/>
                        <w:snapToGrid w:val="0"/>
                        <w:spacing w:before="0" w:beforeAutospacing="0" w:after="0" w:afterAutospacing="0"/>
                        <w:ind w:right="10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  <w:t>写真コンクール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  <w:t>入賞作品</w:t>
                      </w:r>
                    </w:p>
                    <w:p w:rsidR="00AC5AFC" w:rsidRPr="00492521" w:rsidRDefault="00AC5AFC" w:rsidP="00AC5AFC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10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AC5AFC" w:rsidRDefault="00AC5AFC" w:rsidP="00AC5AFC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AC5AFC" w:rsidRPr="00AC5AFC" w:rsidRDefault="00AC5AFC" w:rsidP="004C7F3E">
                      <w:pPr>
                        <w:pStyle w:val="Web"/>
                        <w:snapToGrid w:val="0"/>
                        <w:spacing w:before="0" w:beforeAutospacing="0" w:after="0" w:afterAutospacing="0"/>
                        <w:ind w:left="321" w:hangingChars="200" w:hanging="321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</w:pPr>
                      <w:r w:rsidRPr="00AC5AFC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  <w:t>「</w:t>
                      </w:r>
                      <w:r w:rsidR="002A0D5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  <w:t>うさぎと</w:t>
                      </w:r>
                      <w:r w:rsidR="002A0D5A"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  <w:t>僕</w:t>
                      </w:r>
                      <w:r w:rsidRPr="00AC5AFC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  <w:t>」</w:t>
                      </w:r>
                    </w:p>
                    <w:p w:rsidR="00AC5AFC" w:rsidRPr="00604BF8" w:rsidRDefault="00AC5AFC" w:rsidP="00AC5AFC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2"/>
                          <w:szCs w:val="10"/>
                        </w:rPr>
                      </w:pPr>
                    </w:p>
                    <w:p w:rsidR="002A0D5A" w:rsidRDefault="00AC5AFC" w:rsidP="00AC5AFC">
                      <w:pPr>
                        <w:pStyle w:val="Web"/>
                        <w:wordWrap w:val="0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撮影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：</w:t>
                      </w:r>
                      <w:r w:rsidR="002A0D5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北の森づくり専門学院</w:t>
                      </w:r>
                    </w:p>
                    <w:p w:rsidR="00AC5AFC" w:rsidRPr="00492521" w:rsidRDefault="002A0D5A" w:rsidP="00730093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200"/>
                        <w:jc w:val="right"/>
                        <w:rPr>
                          <w:rFonts w:ascii="HG丸ｺﾞｼｯｸM-PRO" w:eastAsia="HG丸ｺﾞｼｯｸM-PRO" w:hAnsi="HG丸ｺﾞｼｯｸM-PRO" w:cs="Meiryo U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A0D5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桝澤　拓也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さ</w:t>
                      </w:r>
                      <w:r w:rsidR="00AC5AFC"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ん</w:t>
                      </w:r>
                      <w:r w:rsidR="00AC5AFC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　</w:t>
                      </w:r>
                    </w:p>
                    <w:p w:rsidR="00AC5AFC" w:rsidRPr="003E70CC" w:rsidRDefault="00AC5AFC" w:rsidP="00AC5AFC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:rsidR="00D2082C" w:rsidRPr="00492521" w:rsidRDefault="00D2082C" w:rsidP="00D2082C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 w:cs="Meiryo U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　　</w:t>
                      </w:r>
                    </w:p>
                    <w:p w:rsidR="00D2082C" w:rsidRPr="003E70CC" w:rsidRDefault="00D2082C" w:rsidP="00D2082C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:rsidR="00D2082C" w:rsidRDefault="00D2082C" w:rsidP="00D2082C">
                      <w:pPr>
                        <w:snapToGrid w:val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D2082C" w:rsidRDefault="00D2082C" w:rsidP="00D2082C">
                      <w:pPr>
                        <w:snapToGrid w:val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D2082C" w:rsidRPr="00492521" w:rsidRDefault="00D2082C" w:rsidP="00D2082C">
                      <w:pPr>
                        <w:snapToGrid w:val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0ED8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2176145</wp:posOffset>
                </wp:positionH>
                <wp:positionV relativeFrom="paragraph">
                  <wp:posOffset>6638925</wp:posOffset>
                </wp:positionV>
                <wp:extent cx="165735" cy="107950"/>
                <wp:effectExtent l="0" t="0" r="24765" b="25400"/>
                <wp:wrapNone/>
                <wp:docPr id="923" name="テキスト ボックス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" cy="107950"/>
                        </a:xfrm>
                        <a:prstGeom prst="roundRect">
                          <a:avLst/>
                        </a:prstGeom>
                        <a:ln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7C38" w:rsidRPr="00492521" w:rsidRDefault="003E7C38" w:rsidP="003E7C3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6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テキスト ボックス 923" o:spid="_x0000_s1037" style="position:absolute;margin-left:171.35pt;margin-top:522.75pt;width:13.05pt;height:8.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textbox inset="0,0,0,0">
                  <w:txbxContent>
                    <w:p w:rsidR="003E7C38" w:rsidRPr="00492521" w:rsidRDefault="003E7C38" w:rsidP="003E7C38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  <w:szCs w:val="16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hint="eastAsia"/>
                          <w:sz w:val="10"/>
                          <w:szCs w:val="16"/>
                        </w:rPr>
                        <w:t>検索</w:t>
                      </w:r>
                    </w:p>
                  </w:txbxContent>
                </v:textbox>
              </v:roundrect>
            </w:pict>
          </mc:Fallback>
        </mc:AlternateContent>
      </w:r>
      <w:r w:rsidR="00740ED8"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1624833</wp:posOffset>
                </wp:positionH>
                <wp:positionV relativeFrom="paragraph">
                  <wp:posOffset>6503348</wp:posOffset>
                </wp:positionV>
                <wp:extent cx="711200" cy="107950"/>
                <wp:effectExtent l="0" t="0" r="12700" b="25400"/>
                <wp:wrapNone/>
                <wp:docPr id="925" name="テキスト ボックス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1079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C38" w:rsidRPr="00604BF8" w:rsidRDefault="003E7C38" w:rsidP="003E7C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  <w:r w:rsidRPr="00604BF8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森林の</w:t>
                            </w:r>
                            <w:r w:rsidRPr="00604BF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担い手写真コンクール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テキスト ボックス 925" o:spid="_x0000_s1035" style="position:absolute;margin-left:127.95pt;margin-top:512.05pt;width:56pt;height:8.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" fillcolor="white [3201]" strokeweight=".5pt">
                <v:textbox inset="0,0,0,0">
                  <w:txbxContent>
                    <w:p w:rsidR="003E7C38" w:rsidRPr="00604BF8" w:rsidRDefault="003E7C38" w:rsidP="003E7C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  <w:r w:rsidRPr="00604BF8"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森林の</w:t>
                      </w:r>
                      <w:r w:rsidRPr="00604BF8"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>担い手写真コンクール</w:t>
                      </w:r>
                    </w:p>
                  </w:txbxContent>
                </v:textbox>
              </v:roundrect>
            </w:pict>
          </mc:Fallback>
        </mc:AlternateContent>
      </w:r>
      <w:r w:rsidR="00740ED8">
        <w:rPr>
          <w:noProof/>
        </w:rPr>
        <mc:AlternateContent>
          <mc:Choice Requires="wps">
            <w:drawing>
              <wp:anchor distT="0" distB="0" distL="114300" distR="114300" simplePos="0" relativeHeight="251934710" behindDoc="0" locked="0" layoutInCell="1" allowOverlap="1" wp14:anchorId="1F874ACC" wp14:editId="244D28F0">
                <wp:simplePos x="0" y="0"/>
                <wp:positionH relativeFrom="column">
                  <wp:posOffset>4859257</wp:posOffset>
                </wp:positionH>
                <wp:positionV relativeFrom="paragraph">
                  <wp:posOffset>5301046</wp:posOffset>
                </wp:positionV>
                <wp:extent cx="852170" cy="1458595"/>
                <wp:effectExtent l="0" t="0" r="5080" b="825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170" cy="145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37B" w:rsidRPr="00730093" w:rsidRDefault="0071537B" w:rsidP="007153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</w:pPr>
                            <w:r w:rsidRPr="00730093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令和</w:t>
                            </w:r>
                            <w:r w:rsidR="00981C8D" w:rsidRPr="00730093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５</w:t>
                            </w:r>
                            <w:r w:rsidRPr="00730093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年度</w:t>
                            </w:r>
                          </w:p>
                          <w:p w:rsidR="0071537B" w:rsidRPr="00730093" w:rsidRDefault="0071537B" w:rsidP="007153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 w:rsidRPr="00730093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『</w:t>
                            </w:r>
                            <w:r w:rsidRPr="00730093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537B" w:rsidRPr="00730093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text1"/>
                                      <w:kern w:val="24"/>
                                      <w:sz w:val="8"/>
                                      <w:szCs w:val="10"/>
                                    </w:rPr>
                                    <w:t>もり</w:t>
                                  </w:r>
                                </w:rt>
                                <w:rubyBase>
                                  <w:r w:rsidR="0071537B" w:rsidRPr="00730093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10"/>
                                    </w:rPr>
                                    <w:t>森林</w:t>
                                  </w:r>
                                </w:rubyBase>
                              </w:ruby>
                            </w:r>
                            <w:r w:rsidRPr="00730093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の</w:t>
                            </w:r>
                            <w:r w:rsidRPr="00730093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担い手</w:t>
                            </w:r>
                            <w:r w:rsidRPr="00730093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』</w:t>
                            </w:r>
                            <w:r w:rsidRPr="00730093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8"/>
                                <w:szCs w:val="10"/>
                              </w:rPr>
                              <w:t>写真コンクール</w:t>
                            </w:r>
                            <w:r w:rsidRPr="00730093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8"/>
                                <w:szCs w:val="10"/>
                              </w:rPr>
                              <w:t>入賞作品</w:t>
                            </w:r>
                          </w:p>
                          <w:p w:rsidR="0071537B" w:rsidRPr="00730093" w:rsidRDefault="0071537B" w:rsidP="007153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71537B" w:rsidRPr="00730093" w:rsidRDefault="0071537B" w:rsidP="007153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1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</w:pPr>
                            <w:r w:rsidRPr="00730093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 xml:space="preserve">「伐倒前の思索」　　　　　　　　　　　　　　　　　　　　　　　　　　　　　　　　　　</w:t>
                            </w:r>
                          </w:p>
                          <w:p w:rsidR="00E444B8" w:rsidRDefault="00E444B8" w:rsidP="007153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0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71537B" w:rsidRPr="00730093" w:rsidRDefault="0071537B" w:rsidP="007153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00"/>
                              <w:rPr>
                                <w:sz w:val="10"/>
                                <w:szCs w:val="10"/>
                              </w:rPr>
                            </w:pPr>
                            <w:r w:rsidRPr="00730093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撮影</w:t>
                            </w:r>
                            <w:r w:rsidRPr="00730093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：</w:t>
                            </w:r>
                            <w:r w:rsidRPr="00730093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帯広農業高等学校　</w:t>
                            </w:r>
                            <w:r w:rsidRPr="007300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相馬　世実　さん</w:t>
                            </w:r>
                          </w:p>
                          <w:p w:rsidR="0071537B" w:rsidRPr="00730093" w:rsidRDefault="0071537B" w:rsidP="0071537B">
                            <w:pPr>
                              <w:snapToGrid w:val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1537B" w:rsidRPr="00730093" w:rsidRDefault="0071537B" w:rsidP="0071537B">
                            <w:pPr>
                              <w:snapToGrid w:val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74ACC" id="正方形/長方形 23" o:spid="_x0000_s1036" style="position:absolute;margin-left:382.6pt;margin-top:417.4pt;width:67.1pt;height:114.85pt;z-index:2519347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" filled="f" stroked="f">
                <v:textbox style="layout-flow:vertical;mso-layout-flow-alt:bottom-to-top" inset="0,0,0,0">
                  <w:txbxContent>
                    <w:p w:rsidR="0071537B" w:rsidRPr="00730093" w:rsidRDefault="0071537B" w:rsidP="0071537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</w:pPr>
                      <w:r w:rsidRPr="00730093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令和</w:t>
                      </w:r>
                      <w:r w:rsidR="00981C8D" w:rsidRPr="00730093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５</w:t>
                      </w:r>
                      <w:r w:rsidRPr="00730093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年度</w:t>
                      </w:r>
                    </w:p>
                    <w:p w:rsidR="0071537B" w:rsidRPr="00730093" w:rsidRDefault="0071537B" w:rsidP="0071537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 w:rsidRPr="00730093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『</w:t>
                      </w:r>
                      <w:r w:rsidRPr="00730093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537B" w:rsidRPr="00730093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8"/>
                                <w:szCs w:val="10"/>
                              </w:rPr>
                              <w:t>もり</w:t>
                            </w:r>
                          </w:rt>
                          <w:rubyBase>
                            <w:r w:rsidR="0071537B" w:rsidRPr="00730093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森林</w:t>
                            </w:r>
                          </w:rubyBase>
                        </w:ruby>
                      </w:r>
                      <w:r w:rsidRPr="00730093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の</w:t>
                      </w:r>
                      <w:r w:rsidRPr="00730093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担い手</w:t>
                      </w:r>
                      <w:r w:rsidRPr="00730093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』</w:t>
                      </w:r>
                      <w:r w:rsidRPr="00730093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8"/>
                          <w:szCs w:val="10"/>
                        </w:rPr>
                        <w:t>写真コンクール</w:t>
                      </w:r>
                      <w:r w:rsidRPr="00730093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8"/>
                          <w:szCs w:val="10"/>
                        </w:rPr>
                        <w:t>入賞作品</w:t>
                      </w:r>
                    </w:p>
                    <w:p w:rsidR="0071537B" w:rsidRPr="00730093" w:rsidRDefault="0071537B" w:rsidP="0071537B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71537B" w:rsidRPr="00730093" w:rsidRDefault="0071537B" w:rsidP="0071537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1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</w:pPr>
                      <w:r w:rsidRPr="00730093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  <w:t xml:space="preserve">「伐倒前の思索」　　　　　　　　　　　　　　　　　　　　　　　　　　　　　　　　　　</w:t>
                      </w:r>
                    </w:p>
                    <w:p w:rsidR="00E444B8" w:rsidRDefault="00E444B8" w:rsidP="0071537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0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71537B" w:rsidRPr="00730093" w:rsidRDefault="0071537B" w:rsidP="0071537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00"/>
                        <w:rPr>
                          <w:sz w:val="10"/>
                          <w:szCs w:val="10"/>
                        </w:rPr>
                      </w:pPr>
                      <w:r w:rsidRPr="00730093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撮影</w:t>
                      </w:r>
                      <w:r w:rsidRPr="00730093"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：</w:t>
                      </w:r>
                      <w:r w:rsidRPr="00730093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帯広農業高等学校　</w:t>
                      </w:r>
                      <w:r w:rsidRPr="0073009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相馬　世実　さん</w:t>
                      </w:r>
                    </w:p>
                    <w:p w:rsidR="0071537B" w:rsidRPr="00730093" w:rsidRDefault="0071537B" w:rsidP="0071537B">
                      <w:pPr>
                        <w:snapToGrid w:val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71537B" w:rsidRPr="00730093" w:rsidRDefault="0071537B" w:rsidP="0071537B">
                      <w:pPr>
                        <w:snapToGrid w:val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0ED8">
        <w:rPr>
          <w:noProof/>
        </w:rPr>
        <mc:AlternateContent>
          <mc:Choice Requires="wps">
            <w:drawing>
              <wp:anchor distT="0" distB="0" distL="114300" distR="114300" simplePos="0" relativeHeight="251935735" behindDoc="0" locked="0" layoutInCell="1" allowOverlap="1">
                <wp:simplePos x="0" y="0"/>
                <wp:positionH relativeFrom="column">
                  <wp:posOffset>1551845</wp:posOffset>
                </wp:positionH>
                <wp:positionV relativeFrom="paragraph">
                  <wp:posOffset>5319547</wp:posOffset>
                </wp:positionV>
                <wp:extent cx="850900" cy="1458595"/>
                <wp:effectExtent l="0" t="0" r="6350" b="8255"/>
                <wp:wrapNone/>
                <wp:docPr id="922" name="正方形/長方形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145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CBF" w:rsidRDefault="00EE3CBF" w:rsidP="00EE3C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令和</w:t>
                            </w:r>
                            <w:r w:rsidR="002A0D5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年度</w:t>
                            </w:r>
                          </w:p>
                          <w:p w:rsidR="00EE3CBF" w:rsidRPr="00492521" w:rsidRDefault="00DB4C98" w:rsidP="00EE3C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『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4C98" w:rsidRPr="0049252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text1"/>
                                      <w:kern w:val="24"/>
                                      <w:sz w:val="8"/>
                                      <w:szCs w:val="10"/>
                                    </w:rPr>
                                    <w:t>もり</w:t>
                                  </w:r>
                                </w:rt>
                                <w:rubyBase>
                                  <w:r w:rsidR="00DB4C98" w:rsidRPr="0049252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10"/>
                                    </w:rPr>
                                    <w:t>森林</w:t>
                                  </w:r>
                                </w:rubyBase>
                              </w:ruby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の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担い手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』</w:t>
                            </w:r>
                            <w:r w:rsidR="00EE3CBF"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  <w:t xml:space="preserve">　</w:t>
                            </w:r>
                            <w:r w:rsidR="00EE3CBF"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　　</w:t>
                            </w:r>
                          </w:p>
                          <w:p w:rsidR="00EE3CBF" w:rsidRPr="00492521" w:rsidRDefault="00EE3CBF" w:rsidP="00EE3CBF">
                            <w:pPr>
                              <w:pStyle w:val="Web"/>
                              <w:wordWrap w:val="0"/>
                              <w:snapToGrid w:val="0"/>
                              <w:spacing w:before="0" w:beforeAutospacing="0" w:after="0" w:afterAutospacing="0"/>
                              <w:ind w:right="10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写真コンクール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入賞作品</w:t>
                            </w:r>
                          </w:p>
                          <w:p w:rsidR="00EE3CBF" w:rsidRPr="00492521" w:rsidRDefault="00EE3CBF" w:rsidP="00EE3C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10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EE3CBF" w:rsidRDefault="00EE3CBF" w:rsidP="00EE3C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EE3CBF" w:rsidRPr="00EE3CBF" w:rsidRDefault="00EE3CBF" w:rsidP="00EE3C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</w:pPr>
                            <w:r w:rsidRPr="001F75C9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「</w:t>
                            </w:r>
                            <w:r w:rsidR="002A0D5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青空の下で</w:t>
                            </w:r>
                            <w:r w:rsidRPr="001F75C9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」</w:t>
                            </w:r>
                            <w:r w:rsidRPr="00F87C87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 xml:space="preserve">　　　　　　　　　　　　　　　　　　　　　　　　　　　　　　　　　　</w:t>
                            </w:r>
                          </w:p>
                          <w:p w:rsidR="00EE3CBF" w:rsidRDefault="00EE3CBF" w:rsidP="00EE3CBF">
                            <w:pPr>
                              <w:pStyle w:val="Web"/>
                              <w:wordWrap w:val="0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EE3CBF" w:rsidRDefault="00EE3CBF" w:rsidP="00EE3C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0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EE3CBF" w:rsidRDefault="00EE3CBF" w:rsidP="00EE3C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0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撮影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：</w:t>
                            </w:r>
                            <w:r w:rsidR="002A0D5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帯広</w:t>
                            </w:r>
                            <w:r w:rsidRPr="00F87C87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農業</w:t>
                            </w:r>
                            <w:r w:rsidR="002A0D5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高等学校</w:t>
                            </w:r>
                          </w:p>
                          <w:p w:rsidR="003E7C38" w:rsidRDefault="002A0D5A" w:rsidP="00E444B8">
                            <w:pPr>
                              <w:wordWrap w:val="0"/>
                              <w:snapToGrid w:val="0"/>
                              <w:ind w:right="100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 w:rsidRPr="002A0D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及川  恭輔</w:t>
                            </w:r>
                            <w:r w:rsidR="00EE3CBF" w:rsidRPr="007905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さん</w:t>
                            </w:r>
                          </w:p>
                          <w:p w:rsidR="003E7C38" w:rsidRDefault="003E7C38" w:rsidP="003E7C38">
                            <w:pPr>
                              <w:snapToGrid w:val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3E7C38" w:rsidRPr="00492521" w:rsidRDefault="003E7C38" w:rsidP="003E7C38">
                            <w:pPr>
                              <w:snapToGrid w:val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22" o:spid="_x0000_s1037" style="position:absolute;margin-left:122.2pt;margin-top:418.85pt;width:67pt;height:114.85pt;z-index:251935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" filled="f" stroked="f">
                <v:textbox inset="0,0,0,0">
                  <w:txbxContent>
                    <w:p w:rsidR="00EE3CBF" w:rsidRDefault="00EE3CBF" w:rsidP="00EE3CB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令和</w:t>
                      </w:r>
                      <w:r w:rsidR="002A0D5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年度</w:t>
                      </w:r>
                    </w:p>
                    <w:p w:rsidR="00EE3CBF" w:rsidRPr="00492521" w:rsidRDefault="00DB4C98" w:rsidP="00EE3CB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『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4C98"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8"/>
                                <w:szCs w:val="10"/>
                              </w:rPr>
                              <w:t>もり</w:t>
                            </w:r>
                          </w:rt>
                          <w:rubyBase>
                            <w:r w:rsidR="00DB4C98"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森林</w:t>
                            </w:r>
                          </w:rubyBase>
                        </w:ruby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の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担い手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』</w:t>
                      </w:r>
                      <w:r w:rsidR="00EE3CBF"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4"/>
                          <w:szCs w:val="10"/>
                        </w:rPr>
                        <w:t xml:space="preserve">　</w:t>
                      </w:r>
                      <w:r w:rsidR="00EE3CBF"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　　</w:t>
                      </w:r>
                    </w:p>
                    <w:p w:rsidR="00EE3CBF" w:rsidRPr="00492521" w:rsidRDefault="00EE3CBF" w:rsidP="00EE3CBF">
                      <w:pPr>
                        <w:pStyle w:val="Web"/>
                        <w:wordWrap w:val="0"/>
                        <w:snapToGrid w:val="0"/>
                        <w:spacing w:before="0" w:beforeAutospacing="0" w:after="0" w:afterAutospacing="0"/>
                        <w:ind w:right="10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  <w:t>写真コンクール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  <w:t>入賞作品</w:t>
                      </w:r>
                    </w:p>
                    <w:p w:rsidR="00EE3CBF" w:rsidRPr="00492521" w:rsidRDefault="00EE3CBF" w:rsidP="00EE3CBF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10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EE3CBF" w:rsidRDefault="00EE3CBF" w:rsidP="00EE3CBF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EE3CBF" w:rsidRPr="00EE3CBF" w:rsidRDefault="00EE3CBF" w:rsidP="00EE3CB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</w:pPr>
                      <w:r w:rsidRPr="001F75C9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  <w:t>「</w:t>
                      </w:r>
                      <w:r w:rsidR="002A0D5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  <w:t>青空の下で</w:t>
                      </w:r>
                      <w:r w:rsidRPr="001F75C9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  <w:t>」</w:t>
                      </w:r>
                      <w:r w:rsidRPr="00F87C87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  <w:t xml:space="preserve">　　　　　　　　　　　　　　　　　　　　　　　　　　　　　　　　　　</w:t>
                      </w:r>
                    </w:p>
                    <w:p w:rsidR="00EE3CBF" w:rsidRDefault="00EE3CBF" w:rsidP="00EE3CBF">
                      <w:pPr>
                        <w:pStyle w:val="Web"/>
                        <w:wordWrap w:val="0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EE3CBF" w:rsidRDefault="00EE3CBF" w:rsidP="00EE3CB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0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EE3CBF" w:rsidRDefault="00EE3CBF" w:rsidP="00EE3CB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0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撮影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：</w:t>
                      </w:r>
                      <w:r w:rsidR="002A0D5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帯広</w:t>
                      </w:r>
                      <w:r w:rsidRPr="00F87C87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農業</w:t>
                      </w:r>
                      <w:r w:rsidR="002A0D5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高等学校</w:t>
                      </w:r>
                    </w:p>
                    <w:p w:rsidR="003E7C38" w:rsidRDefault="002A0D5A" w:rsidP="00E444B8">
                      <w:pPr>
                        <w:wordWrap w:val="0"/>
                        <w:snapToGrid w:val="0"/>
                        <w:ind w:right="100"/>
                        <w:jc w:val="right"/>
                        <w:rPr>
                          <w:sz w:val="10"/>
                          <w:szCs w:val="10"/>
                        </w:rPr>
                      </w:pPr>
                      <w:r w:rsidRPr="002A0D5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及川  恭輔</w:t>
                      </w:r>
                      <w:r w:rsidR="00EE3CBF" w:rsidRPr="0079052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さん</w:t>
                      </w:r>
                    </w:p>
                    <w:p w:rsidR="003E7C38" w:rsidRDefault="003E7C38" w:rsidP="003E7C38">
                      <w:pPr>
                        <w:snapToGrid w:val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3E7C38" w:rsidRPr="00492521" w:rsidRDefault="003E7C38" w:rsidP="003E7C38">
                      <w:pPr>
                        <w:snapToGrid w:val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0ED8"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25A2C266" wp14:editId="700884D7">
                <wp:simplePos x="0" y="0"/>
                <wp:positionH relativeFrom="column">
                  <wp:posOffset>4879975</wp:posOffset>
                </wp:positionH>
                <wp:positionV relativeFrom="paragraph">
                  <wp:posOffset>3356136</wp:posOffset>
                </wp:positionV>
                <wp:extent cx="850900" cy="1458595"/>
                <wp:effectExtent l="0" t="0" r="6350" b="825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145859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F6551" w:rsidRDefault="001F6551" w:rsidP="001F65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令和５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年度</w:t>
                            </w:r>
                          </w:p>
                          <w:p w:rsidR="001F6551" w:rsidRPr="00492521" w:rsidRDefault="001F6551" w:rsidP="001F65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『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551" w:rsidRPr="0049252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text1"/>
                                      <w:kern w:val="24"/>
                                      <w:sz w:val="8"/>
                                      <w:szCs w:val="10"/>
                                    </w:rPr>
                                    <w:t>もり</w:t>
                                  </w:r>
                                </w:rt>
                                <w:rubyBase>
                                  <w:r w:rsidR="001F6551" w:rsidRPr="0049252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10"/>
                                    </w:rPr>
                                    <w:t>森林</w:t>
                                  </w:r>
                                </w:rubyBase>
                              </w:ruby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の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担い手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』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  <w:t xml:space="preserve">　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　　</w:t>
                            </w:r>
                          </w:p>
                          <w:p w:rsidR="001F6551" w:rsidRPr="00492521" w:rsidRDefault="001F6551" w:rsidP="001F6551">
                            <w:pPr>
                              <w:pStyle w:val="Web"/>
                              <w:wordWrap w:val="0"/>
                              <w:snapToGrid w:val="0"/>
                              <w:spacing w:before="0" w:beforeAutospacing="0" w:after="0" w:afterAutospacing="0"/>
                              <w:ind w:right="10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写真コンクール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入賞作品</w:t>
                            </w:r>
                          </w:p>
                          <w:p w:rsidR="001F6551" w:rsidRPr="00492521" w:rsidRDefault="001F6551" w:rsidP="001F65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10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1F6551" w:rsidRDefault="001F6551" w:rsidP="001F65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1F6551" w:rsidRDefault="001F6551" w:rsidP="001F65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</w:pPr>
                            <w:r w:rsidRPr="00EE3CBF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  <w:t>「</w:t>
                            </w:r>
                            <w:r w:rsidRPr="001F655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  <w:t>お疲れ様、</w:t>
                            </w:r>
                          </w:p>
                          <w:p w:rsidR="001F6551" w:rsidRPr="00EE3CBF" w:rsidRDefault="001F6551" w:rsidP="001F65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281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</w:pPr>
                            <w:r w:rsidRPr="001F655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  <w:t>また明日</w:t>
                            </w:r>
                            <w:r w:rsidRPr="00EE3CBF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  <w:t>」</w:t>
                            </w:r>
                          </w:p>
                          <w:p w:rsidR="001F6551" w:rsidRDefault="001F6551" w:rsidP="001F6551">
                            <w:pPr>
                              <w:pStyle w:val="Web"/>
                              <w:wordWrap w:val="0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1F6551" w:rsidRDefault="001F6551" w:rsidP="001F65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0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撮影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旭川</w:t>
                            </w:r>
                            <w:r w:rsidRPr="00F87C87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農業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高等学校</w:t>
                            </w:r>
                          </w:p>
                          <w:p w:rsidR="001F6551" w:rsidRDefault="001F6551" w:rsidP="001F65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150" w:firstLineChars="500" w:firstLine="502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 w:rsidRPr="001F655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貴田　築</w:t>
                            </w:r>
                            <w:r w:rsidRPr="00790525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　</w:t>
                            </w:r>
                          </w:p>
                          <w:p w:rsidR="001F6551" w:rsidRDefault="001F6551" w:rsidP="001F6551">
                            <w:pPr>
                              <w:pStyle w:val="Web"/>
                              <w:wordWrap w:val="0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　</w:t>
                            </w:r>
                          </w:p>
                          <w:p w:rsidR="001F6551" w:rsidRPr="00EE3CBF" w:rsidRDefault="001F6551" w:rsidP="0071537B">
                            <w:pPr>
                              <w:snapToGrid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2C266" id="正方形/長方形 17" o:spid="_x0000_s1038" style="position:absolute;margin-left:384.25pt;margin-top:264.25pt;width:67pt;height:114.8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" filled="f" stroked="f">
                <v:textbox inset="0,0,0,0">
                  <w:txbxContent>
                    <w:p w:rsidR="001F6551" w:rsidRDefault="001F6551" w:rsidP="001F6551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令和５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年度</w:t>
                      </w:r>
                    </w:p>
                    <w:p w:rsidR="001F6551" w:rsidRPr="00492521" w:rsidRDefault="001F6551" w:rsidP="001F65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『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551"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8"/>
                                <w:szCs w:val="10"/>
                              </w:rPr>
                              <w:t>もり</w:t>
                            </w:r>
                          </w:rt>
                          <w:rubyBase>
                            <w:r w:rsidR="001F6551"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森林</w:t>
                            </w:r>
                          </w:rubyBase>
                        </w:ruby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の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担い手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』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4"/>
                          <w:szCs w:val="10"/>
                        </w:rPr>
                        <w:t xml:space="preserve">　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　　</w:t>
                      </w:r>
                    </w:p>
                    <w:p w:rsidR="001F6551" w:rsidRPr="00492521" w:rsidRDefault="001F6551" w:rsidP="001F6551">
                      <w:pPr>
                        <w:pStyle w:val="Web"/>
                        <w:wordWrap w:val="0"/>
                        <w:snapToGrid w:val="0"/>
                        <w:spacing w:before="0" w:beforeAutospacing="0" w:after="0" w:afterAutospacing="0"/>
                        <w:ind w:right="10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  <w:t>写真コンクール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  <w:t>入賞作品</w:t>
                      </w:r>
                    </w:p>
                    <w:p w:rsidR="001F6551" w:rsidRPr="00492521" w:rsidRDefault="001F6551" w:rsidP="001F6551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10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1F6551" w:rsidRDefault="001F6551" w:rsidP="001F6551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1F6551" w:rsidRDefault="001F6551" w:rsidP="001F65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0"/>
                        </w:rPr>
                      </w:pPr>
                      <w:r w:rsidRPr="00EE3CBF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4"/>
                          <w:szCs w:val="10"/>
                        </w:rPr>
                        <w:t>「</w:t>
                      </w:r>
                      <w:r w:rsidRPr="001F655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4"/>
                          <w:szCs w:val="10"/>
                        </w:rPr>
                        <w:t>お疲れ様、</w:t>
                      </w:r>
                    </w:p>
                    <w:p w:rsidR="001F6551" w:rsidRPr="00EE3CBF" w:rsidRDefault="001F6551" w:rsidP="001F655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281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</w:pPr>
                      <w:r w:rsidRPr="001F655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4"/>
                          <w:szCs w:val="10"/>
                        </w:rPr>
                        <w:t>また明日</w:t>
                      </w:r>
                      <w:r w:rsidRPr="00EE3CBF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4"/>
                          <w:szCs w:val="10"/>
                        </w:rPr>
                        <w:t>」</w:t>
                      </w:r>
                    </w:p>
                    <w:p w:rsidR="001F6551" w:rsidRDefault="001F6551" w:rsidP="001F6551">
                      <w:pPr>
                        <w:pStyle w:val="Web"/>
                        <w:wordWrap w:val="0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1F6551" w:rsidRDefault="001F6551" w:rsidP="001F655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0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撮影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旭川</w:t>
                      </w:r>
                      <w:r w:rsidRPr="00F87C87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農業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高等学校</w:t>
                      </w:r>
                    </w:p>
                    <w:p w:rsidR="001F6551" w:rsidRDefault="001F6551" w:rsidP="001F6551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150" w:firstLineChars="500" w:firstLine="502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 w:rsidRPr="001F655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貴田　築</w:t>
                      </w:r>
                      <w:r w:rsidRPr="00790525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　</w:t>
                      </w:r>
                    </w:p>
                    <w:p w:rsidR="001F6551" w:rsidRDefault="001F6551" w:rsidP="001F6551">
                      <w:pPr>
                        <w:pStyle w:val="Web"/>
                        <w:wordWrap w:val="0"/>
                        <w:snapToGrid w:val="0"/>
                        <w:spacing w:before="0" w:beforeAutospacing="0" w:after="0" w:afterAutospacing="0"/>
                        <w:jc w:val="righ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　</w:t>
                      </w:r>
                    </w:p>
                    <w:p w:rsidR="001F6551" w:rsidRPr="00EE3CBF" w:rsidRDefault="001F6551" w:rsidP="0071537B">
                      <w:pPr>
                        <w:snapToGrid w:val="0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0ED8">
        <w:rPr>
          <w:noProof/>
        </w:rPr>
        <mc:AlternateContent>
          <mc:Choice Requires="wps">
            <w:drawing>
              <wp:anchor distT="0" distB="0" distL="114300" distR="114300" simplePos="0" relativeHeight="251949052" behindDoc="0" locked="0" layoutInCell="1" allowOverlap="1" wp14:anchorId="78D4BA11" wp14:editId="13F31803">
                <wp:simplePos x="0" y="0"/>
                <wp:positionH relativeFrom="column">
                  <wp:posOffset>1579245</wp:posOffset>
                </wp:positionH>
                <wp:positionV relativeFrom="paragraph">
                  <wp:posOffset>3364069</wp:posOffset>
                </wp:positionV>
                <wp:extent cx="850900" cy="1458595"/>
                <wp:effectExtent l="0" t="0" r="6350" b="825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145859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F75C9" w:rsidRDefault="001F75C9" w:rsidP="001F75C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令和</w:t>
                            </w:r>
                            <w:r w:rsidR="002A0D5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年度</w:t>
                            </w:r>
                          </w:p>
                          <w:p w:rsidR="001F75C9" w:rsidRPr="00492521" w:rsidRDefault="00DB4C98" w:rsidP="001F75C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『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4C98" w:rsidRPr="0049252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text1"/>
                                      <w:kern w:val="24"/>
                                      <w:sz w:val="8"/>
                                      <w:szCs w:val="10"/>
                                    </w:rPr>
                                    <w:t>もり</w:t>
                                  </w:r>
                                </w:rt>
                                <w:rubyBase>
                                  <w:r w:rsidR="00DB4C98" w:rsidRPr="0049252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10"/>
                                    </w:rPr>
                                    <w:t>森林</w:t>
                                  </w:r>
                                </w:rubyBase>
                              </w:ruby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の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担い手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』</w:t>
                            </w:r>
                            <w:r w:rsidR="001F75C9"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  <w:t xml:space="preserve">　</w:t>
                            </w:r>
                            <w:r w:rsidR="001F75C9"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　　</w:t>
                            </w:r>
                          </w:p>
                          <w:p w:rsidR="001F75C9" w:rsidRPr="00492521" w:rsidRDefault="001F75C9" w:rsidP="001F75C9">
                            <w:pPr>
                              <w:pStyle w:val="Web"/>
                              <w:wordWrap w:val="0"/>
                              <w:snapToGrid w:val="0"/>
                              <w:spacing w:before="0" w:beforeAutospacing="0" w:after="0" w:afterAutospacing="0"/>
                              <w:ind w:right="10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写真コンクール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入賞作品</w:t>
                            </w:r>
                          </w:p>
                          <w:p w:rsidR="00EE3CBF" w:rsidRPr="00492521" w:rsidRDefault="00EE3CBF" w:rsidP="001F75C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10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1F75C9" w:rsidRDefault="001F75C9" w:rsidP="001F75C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1F75C9" w:rsidRPr="00EE3CBF" w:rsidRDefault="001F75C9" w:rsidP="00EE3C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</w:pPr>
                            <w:r w:rsidRPr="00EE3CBF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  <w:t>「</w:t>
                            </w:r>
                            <w:r w:rsidR="002A0D5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  <w:t>山の</w:t>
                            </w:r>
                            <w:r w:rsidR="002A0D5A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  <w:t>仕事</w:t>
                            </w:r>
                            <w:r w:rsidR="002A0D5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  <w:t>師</w:t>
                            </w:r>
                            <w:r w:rsidRPr="00EE3CBF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  <w:t>」</w:t>
                            </w:r>
                          </w:p>
                          <w:p w:rsidR="001F75C9" w:rsidRDefault="001F75C9" w:rsidP="001F75C9">
                            <w:pPr>
                              <w:pStyle w:val="Web"/>
                              <w:wordWrap w:val="0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EE3CBF" w:rsidRDefault="00EE3CBF" w:rsidP="001F75C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0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1F75C9" w:rsidRDefault="001F75C9" w:rsidP="001F75C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0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撮影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：</w:t>
                            </w:r>
                            <w:r w:rsidR="002A0D5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旭川</w:t>
                            </w:r>
                            <w:r w:rsidRPr="00F87C87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農業</w:t>
                            </w:r>
                            <w:r w:rsidR="002A0D5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高等学校</w:t>
                            </w:r>
                          </w:p>
                          <w:p w:rsidR="001F75C9" w:rsidRDefault="008B3544" w:rsidP="008B3544">
                            <w:pPr>
                              <w:pStyle w:val="Web"/>
                              <w:wordWrap w:val="0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   </w:t>
                            </w:r>
                            <w:r w:rsidR="00E444B8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　　</w:t>
                            </w:r>
                            <w:r w:rsidR="002A0D5A" w:rsidRPr="002A0D5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一ツ柳　海来</w:t>
                            </w:r>
                            <w:r w:rsidR="001F75C9" w:rsidRPr="00790525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さん</w:t>
                            </w:r>
                            <w:r w:rsidR="00EE3CBF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　</w:t>
                            </w:r>
                          </w:p>
                          <w:p w:rsidR="00EE3CBF" w:rsidRDefault="00EE3CBF" w:rsidP="00EE3CBF">
                            <w:pPr>
                              <w:pStyle w:val="Web"/>
                              <w:wordWrap w:val="0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　</w:t>
                            </w:r>
                          </w:p>
                          <w:p w:rsidR="001F75C9" w:rsidRPr="00EE3CBF" w:rsidRDefault="001F75C9" w:rsidP="001F75C9">
                            <w:pPr>
                              <w:snapToGrid w:val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4BA11" id="正方形/長方形 2" o:spid="_x0000_s1039" style="position:absolute;margin-left:124.35pt;margin-top:264.9pt;width:67pt;height:114.85pt;z-index:2519490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" filled="f" stroked="f">
                <v:textbox inset="0,0,0,0">
                  <w:txbxContent>
                    <w:p w:rsidR="001F75C9" w:rsidRDefault="001F75C9" w:rsidP="001F75C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令和</w:t>
                      </w:r>
                      <w:r w:rsidR="002A0D5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年度</w:t>
                      </w:r>
                    </w:p>
                    <w:p w:rsidR="001F75C9" w:rsidRPr="00492521" w:rsidRDefault="00DB4C98" w:rsidP="001F75C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『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4C98"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8"/>
                                <w:szCs w:val="10"/>
                              </w:rPr>
                              <w:t>もり</w:t>
                            </w:r>
                          </w:rt>
                          <w:rubyBase>
                            <w:r w:rsidR="00DB4C98"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森林</w:t>
                            </w:r>
                          </w:rubyBase>
                        </w:ruby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の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担い手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』</w:t>
                      </w:r>
                      <w:r w:rsidR="001F75C9"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4"/>
                          <w:szCs w:val="10"/>
                        </w:rPr>
                        <w:t xml:space="preserve">　</w:t>
                      </w:r>
                      <w:r w:rsidR="001F75C9"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　　</w:t>
                      </w:r>
                    </w:p>
                    <w:p w:rsidR="001F75C9" w:rsidRPr="00492521" w:rsidRDefault="001F75C9" w:rsidP="001F75C9">
                      <w:pPr>
                        <w:pStyle w:val="Web"/>
                        <w:wordWrap w:val="0"/>
                        <w:snapToGrid w:val="0"/>
                        <w:spacing w:before="0" w:beforeAutospacing="0" w:after="0" w:afterAutospacing="0"/>
                        <w:ind w:right="10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  <w:t>写真コンクール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  <w:t>入賞作品</w:t>
                      </w:r>
                    </w:p>
                    <w:p w:rsidR="00EE3CBF" w:rsidRPr="00492521" w:rsidRDefault="00EE3CBF" w:rsidP="001F75C9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10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1F75C9" w:rsidRDefault="001F75C9" w:rsidP="001F75C9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1F75C9" w:rsidRPr="00EE3CBF" w:rsidRDefault="001F75C9" w:rsidP="00EE3CB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</w:pPr>
                      <w:r w:rsidRPr="00EE3CBF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4"/>
                          <w:szCs w:val="10"/>
                        </w:rPr>
                        <w:t>「</w:t>
                      </w:r>
                      <w:r w:rsidR="002A0D5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4"/>
                          <w:szCs w:val="10"/>
                        </w:rPr>
                        <w:t>山の</w:t>
                      </w:r>
                      <w:r w:rsidR="002A0D5A"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0"/>
                        </w:rPr>
                        <w:t>仕事</w:t>
                      </w:r>
                      <w:r w:rsidR="002A0D5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4"/>
                          <w:szCs w:val="10"/>
                        </w:rPr>
                        <w:t>師</w:t>
                      </w:r>
                      <w:r w:rsidRPr="00EE3CBF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4"/>
                          <w:szCs w:val="10"/>
                        </w:rPr>
                        <w:t>」</w:t>
                      </w:r>
                    </w:p>
                    <w:p w:rsidR="001F75C9" w:rsidRDefault="001F75C9" w:rsidP="001F75C9">
                      <w:pPr>
                        <w:pStyle w:val="Web"/>
                        <w:wordWrap w:val="0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EE3CBF" w:rsidRDefault="00EE3CBF" w:rsidP="001F75C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0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1F75C9" w:rsidRDefault="001F75C9" w:rsidP="001F75C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0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撮影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：</w:t>
                      </w:r>
                      <w:r w:rsidR="002A0D5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旭川</w:t>
                      </w:r>
                      <w:r w:rsidRPr="00F87C87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農業</w:t>
                      </w:r>
                      <w:r w:rsidR="002A0D5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高等学校</w:t>
                      </w:r>
                    </w:p>
                    <w:p w:rsidR="001F75C9" w:rsidRDefault="008B3544" w:rsidP="008B3544">
                      <w:pPr>
                        <w:pStyle w:val="Web"/>
                        <w:wordWrap w:val="0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   </w:t>
                      </w:r>
                      <w:r w:rsidR="00E444B8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　　</w:t>
                      </w:r>
                      <w:r w:rsidR="002A0D5A" w:rsidRPr="002A0D5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一ツ柳　海来</w:t>
                      </w:r>
                      <w:r w:rsidR="001F75C9" w:rsidRPr="00790525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さん</w:t>
                      </w:r>
                      <w:r w:rsidR="00EE3CBF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　</w:t>
                      </w:r>
                    </w:p>
                    <w:p w:rsidR="00EE3CBF" w:rsidRDefault="00EE3CBF" w:rsidP="00EE3CBF">
                      <w:pPr>
                        <w:pStyle w:val="Web"/>
                        <w:wordWrap w:val="0"/>
                        <w:snapToGrid w:val="0"/>
                        <w:spacing w:before="0" w:beforeAutospacing="0" w:after="0" w:afterAutospacing="0"/>
                        <w:jc w:val="righ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　</w:t>
                      </w:r>
                    </w:p>
                    <w:p w:rsidR="001F75C9" w:rsidRPr="00EE3CBF" w:rsidRDefault="001F75C9" w:rsidP="001F75C9">
                      <w:pPr>
                        <w:snapToGrid w:val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0ED8"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5479576</wp:posOffset>
                </wp:positionH>
                <wp:positionV relativeFrom="paragraph">
                  <wp:posOffset>2773026</wp:posOffset>
                </wp:positionV>
                <wp:extent cx="166370" cy="106045"/>
                <wp:effectExtent l="0" t="0" r="24130" b="2730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" cy="106045"/>
                        </a:xfrm>
                        <a:prstGeom prst="roundRect">
                          <a:avLst/>
                        </a:prstGeom>
                        <a:ln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74B" w:rsidRPr="00492521" w:rsidRDefault="0084074B" w:rsidP="0084074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6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8" o:spid="_x0000_s1040" style="position:absolute;margin-left:431.45pt;margin-top:218.35pt;width:13.1pt;height:8.3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textbox inset="0,0,0,0">
                  <w:txbxContent>
                    <w:p w:rsidR="0084074B" w:rsidRPr="00492521" w:rsidRDefault="0084074B" w:rsidP="0084074B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  <w:szCs w:val="16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hint="eastAsia"/>
                          <w:sz w:val="10"/>
                          <w:szCs w:val="16"/>
                        </w:rPr>
                        <w:t>検索</w:t>
                      </w:r>
                    </w:p>
                  </w:txbxContent>
                </v:textbox>
              </v:roundrect>
            </w:pict>
          </mc:Fallback>
        </mc:AlternateContent>
      </w:r>
      <w:r w:rsidR="00740ED8"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4935950</wp:posOffset>
                </wp:positionH>
                <wp:positionV relativeFrom="paragraph">
                  <wp:posOffset>2638406</wp:posOffset>
                </wp:positionV>
                <wp:extent cx="713740" cy="106045"/>
                <wp:effectExtent l="0" t="0" r="10160" b="2730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" cy="10604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74B" w:rsidRPr="00604BF8" w:rsidRDefault="0084074B" w:rsidP="0084074B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  <w:r w:rsidRPr="00604BF8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森林の</w:t>
                            </w:r>
                            <w:r w:rsidRPr="00604BF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担い手写真コンクール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テキスト ボックス 9" o:spid="_x0000_s1041" style="position:absolute;margin-left:388.65pt;margin-top:207.75pt;width:56.2pt;height:8.3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" fillcolor="white [3201]" strokeweight=".5pt">
                <v:textbox inset="0,0,0,0">
                  <w:txbxContent>
                    <w:p w:rsidR="0084074B" w:rsidRPr="00604BF8" w:rsidRDefault="0084074B" w:rsidP="0084074B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  <w:r w:rsidRPr="00604BF8"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森林の</w:t>
                      </w:r>
                      <w:r w:rsidRPr="00604BF8"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>担い手写真コンクール</w:t>
                      </w:r>
                    </w:p>
                  </w:txbxContent>
                </v:textbox>
              </v:roundrect>
            </w:pict>
          </mc:Fallback>
        </mc:AlternateContent>
      </w:r>
      <w:r w:rsidR="00740ED8"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2638425</wp:posOffset>
                </wp:positionV>
                <wp:extent cx="713740" cy="106045"/>
                <wp:effectExtent l="0" t="0" r="10160" b="27305"/>
                <wp:wrapNone/>
                <wp:docPr id="914" name="テキスト ボックス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" cy="10604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525" w:rsidRPr="00604BF8" w:rsidRDefault="00790525" w:rsidP="00790525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  <w:r w:rsidRPr="00604BF8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森林の</w:t>
                            </w:r>
                            <w:r w:rsidRPr="00604BF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担い手写真コンクール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テキスト ボックス 914" o:spid="_x0000_s1042" style="position:absolute;margin-left:127.65pt;margin-top:207.75pt;width:56.2pt;height:8.3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" fillcolor="white [3201]" strokeweight=".5pt">
                <v:textbox inset="0,0,0,0">
                  <w:txbxContent>
                    <w:p w:rsidR="00790525" w:rsidRPr="00604BF8" w:rsidRDefault="00790525" w:rsidP="00790525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  <w:r w:rsidRPr="00604BF8"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森林の</w:t>
                      </w:r>
                      <w:r w:rsidRPr="00604BF8"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>担い手写真コンクール</w:t>
                      </w:r>
                    </w:p>
                  </w:txbxContent>
                </v:textbox>
              </v:roundrect>
            </w:pict>
          </mc:Fallback>
        </mc:AlternateContent>
      </w:r>
      <w:r w:rsidR="00740ED8"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2161417</wp:posOffset>
                </wp:positionH>
                <wp:positionV relativeFrom="paragraph">
                  <wp:posOffset>2773490</wp:posOffset>
                </wp:positionV>
                <wp:extent cx="166370" cy="106045"/>
                <wp:effectExtent l="0" t="0" r="24130" b="27305"/>
                <wp:wrapNone/>
                <wp:docPr id="913" name="テキスト ボックス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" cy="106045"/>
                        </a:xfrm>
                        <a:prstGeom prst="roundRect">
                          <a:avLst/>
                        </a:prstGeom>
                        <a:ln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0525" w:rsidRPr="00492521" w:rsidRDefault="00790525" w:rsidP="0079052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6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テキスト ボックス 913" o:spid="_x0000_s1043" style="position:absolute;margin-left:170.2pt;margin-top:218.4pt;width:13.1pt;height:8.3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textbox inset="0,0,0,0">
                  <w:txbxContent>
                    <w:p w:rsidR="00790525" w:rsidRPr="00492521" w:rsidRDefault="00790525" w:rsidP="00790525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  <w:szCs w:val="16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hint="eastAsia"/>
                          <w:sz w:val="10"/>
                          <w:szCs w:val="16"/>
                        </w:rPr>
                        <w:t>検索</w:t>
                      </w:r>
                    </w:p>
                  </w:txbxContent>
                </v:textbox>
              </v:roundrect>
            </w:pict>
          </mc:Fallback>
        </mc:AlternateContent>
      </w:r>
      <w:r w:rsidR="00740ED8">
        <w:rPr>
          <w:noProof/>
        </w:rPr>
        <mc:AlternateContent>
          <mc:Choice Requires="wps">
            <w:drawing>
              <wp:anchor distT="0" distB="0" distL="114300" distR="114300" simplePos="0" relativeHeight="251936760" behindDoc="0" locked="0" layoutInCell="1" allowOverlap="1">
                <wp:simplePos x="0" y="0"/>
                <wp:positionH relativeFrom="column">
                  <wp:posOffset>4858698</wp:posOffset>
                </wp:positionH>
                <wp:positionV relativeFrom="paragraph">
                  <wp:posOffset>1421765</wp:posOffset>
                </wp:positionV>
                <wp:extent cx="850900" cy="1458595"/>
                <wp:effectExtent l="0" t="0" r="6350" b="825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145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74B" w:rsidRDefault="0084074B" w:rsidP="008407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</w:pPr>
                          </w:p>
                          <w:p w:rsidR="0084074B" w:rsidRDefault="0084074B" w:rsidP="008407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令和５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年度</w:t>
                            </w:r>
                          </w:p>
                          <w:p w:rsidR="0084074B" w:rsidRPr="00492521" w:rsidRDefault="0084074B" w:rsidP="008407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『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074B" w:rsidRPr="0049252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text1"/>
                                      <w:kern w:val="24"/>
                                      <w:sz w:val="8"/>
                                      <w:szCs w:val="10"/>
                                    </w:rPr>
                                    <w:t>もり</w:t>
                                  </w:r>
                                </w:rt>
                                <w:rubyBase>
                                  <w:r w:rsidR="0084074B" w:rsidRPr="0049252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10"/>
                                    </w:rPr>
                                    <w:t>森林</w:t>
                                  </w:r>
                                </w:rubyBase>
                              </w:ruby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の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担い手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』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  <w:t xml:space="preserve">　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　　</w:t>
                            </w:r>
                          </w:p>
                          <w:p w:rsidR="0084074B" w:rsidRPr="00492521" w:rsidRDefault="0084074B" w:rsidP="0084074B">
                            <w:pPr>
                              <w:pStyle w:val="Web"/>
                              <w:wordWrap w:val="0"/>
                              <w:snapToGrid w:val="0"/>
                              <w:spacing w:before="0" w:beforeAutospacing="0" w:after="0" w:afterAutospacing="0"/>
                              <w:ind w:right="10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写真コンクール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入賞作品</w:t>
                            </w:r>
                          </w:p>
                          <w:p w:rsidR="0084074B" w:rsidRPr="00492521" w:rsidRDefault="0084074B" w:rsidP="008407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10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84074B" w:rsidRDefault="0084074B" w:rsidP="008407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84074B" w:rsidRDefault="0084074B" w:rsidP="008407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</w:pPr>
                            <w:r w:rsidRPr="00790525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  <w:t>「</w:t>
                            </w:r>
                            <w:r w:rsidRPr="0084074B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  <w:t>森林で働く</w:t>
                            </w:r>
                          </w:p>
                          <w:p w:rsidR="0084074B" w:rsidRPr="00790525" w:rsidRDefault="0084074B" w:rsidP="008407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28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84074B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  <w:t>ハーベスタ</w:t>
                            </w:r>
                            <w:r w:rsidRPr="00790525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  <w:t>」</w:t>
                            </w:r>
                          </w:p>
                          <w:p w:rsidR="0084074B" w:rsidRPr="0084074B" w:rsidRDefault="0084074B" w:rsidP="0084074B">
                            <w:pPr>
                              <w:pStyle w:val="Web"/>
                              <w:wordWrap w:val="0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84074B" w:rsidRDefault="0084074B" w:rsidP="008407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0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撮影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：</w:t>
                            </w:r>
                            <w:r w:rsidRPr="00790525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岩見沢農業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高等学校</w:t>
                            </w:r>
                          </w:p>
                          <w:p w:rsidR="0084074B" w:rsidRPr="00790525" w:rsidRDefault="0084074B" w:rsidP="008407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502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 w:rsidRPr="0084074B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宇野　唯真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　</w:t>
                            </w:r>
                            <w:r w:rsidRPr="00790525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　</w:t>
                            </w:r>
                          </w:p>
                          <w:p w:rsidR="0084074B" w:rsidRPr="00492521" w:rsidRDefault="0084074B" w:rsidP="008407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　　</w:t>
                            </w:r>
                          </w:p>
                          <w:p w:rsidR="0084074B" w:rsidRPr="003E70CC" w:rsidRDefault="0084074B" w:rsidP="0084074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:rsidR="0084074B" w:rsidRDefault="0084074B" w:rsidP="0084074B">
                            <w:pPr>
                              <w:snapToGrid w:val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84074B" w:rsidRDefault="0084074B" w:rsidP="0084074B">
                            <w:pPr>
                              <w:snapToGrid w:val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84074B" w:rsidRPr="00492521" w:rsidRDefault="0084074B" w:rsidP="0084074B">
                            <w:pPr>
                              <w:snapToGrid w:val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44" style="position:absolute;margin-left:382.55pt;margin-top:111.95pt;width:67pt;height:114.85pt;z-index:251936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" filled="f" stroked="f">
                <v:textbox inset="0,0,0,0">
                  <w:txbxContent>
                    <w:p w:rsidR="0084074B" w:rsidRDefault="0084074B" w:rsidP="0084074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</w:pPr>
                    </w:p>
                    <w:p w:rsidR="0084074B" w:rsidRDefault="0084074B" w:rsidP="0084074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令和５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年度</w:t>
                      </w:r>
                    </w:p>
                    <w:p w:rsidR="0084074B" w:rsidRPr="00492521" w:rsidRDefault="0084074B" w:rsidP="0084074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『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074B"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8"/>
                                <w:szCs w:val="10"/>
                              </w:rPr>
                              <w:t>もり</w:t>
                            </w:r>
                          </w:rt>
                          <w:rubyBase>
                            <w:r w:rsidR="0084074B"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森林</w:t>
                            </w:r>
                          </w:rubyBase>
                        </w:ruby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の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担い手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』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4"/>
                          <w:szCs w:val="10"/>
                        </w:rPr>
                        <w:t xml:space="preserve">　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　　</w:t>
                      </w:r>
                    </w:p>
                    <w:p w:rsidR="0084074B" w:rsidRPr="00492521" w:rsidRDefault="0084074B" w:rsidP="0084074B">
                      <w:pPr>
                        <w:pStyle w:val="Web"/>
                        <w:wordWrap w:val="0"/>
                        <w:snapToGrid w:val="0"/>
                        <w:spacing w:before="0" w:beforeAutospacing="0" w:after="0" w:afterAutospacing="0"/>
                        <w:ind w:right="10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  <w:t>写真コンクール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  <w:t>入賞作品</w:t>
                      </w:r>
                    </w:p>
                    <w:p w:rsidR="0084074B" w:rsidRPr="00492521" w:rsidRDefault="0084074B" w:rsidP="0084074B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10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84074B" w:rsidRDefault="0084074B" w:rsidP="0084074B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84074B" w:rsidRDefault="0084074B" w:rsidP="0084074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0"/>
                        </w:rPr>
                      </w:pPr>
                      <w:r w:rsidRPr="00790525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4"/>
                          <w:szCs w:val="10"/>
                        </w:rPr>
                        <w:t>「</w:t>
                      </w:r>
                      <w:r w:rsidRPr="0084074B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4"/>
                          <w:szCs w:val="10"/>
                        </w:rPr>
                        <w:t>森林で働く</w:t>
                      </w:r>
                    </w:p>
                    <w:p w:rsidR="0084074B" w:rsidRPr="00790525" w:rsidRDefault="0084074B" w:rsidP="0084074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28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0"/>
                          <w:szCs w:val="10"/>
                        </w:rPr>
                      </w:pPr>
                      <w:r w:rsidRPr="0084074B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4"/>
                          <w:szCs w:val="10"/>
                        </w:rPr>
                        <w:t>ハーベスタ</w:t>
                      </w:r>
                      <w:r w:rsidRPr="00790525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4"/>
                          <w:szCs w:val="10"/>
                        </w:rPr>
                        <w:t>」</w:t>
                      </w:r>
                    </w:p>
                    <w:p w:rsidR="0084074B" w:rsidRPr="0084074B" w:rsidRDefault="0084074B" w:rsidP="0084074B">
                      <w:pPr>
                        <w:pStyle w:val="Web"/>
                        <w:wordWrap w:val="0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84074B" w:rsidRDefault="0084074B" w:rsidP="0084074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0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撮影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：</w:t>
                      </w:r>
                      <w:r w:rsidRPr="00790525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岩見沢農業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高等学校</w:t>
                      </w:r>
                    </w:p>
                    <w:p w:rsidR="0084074B" w:rsidRPr="00790525" w:rsidRDefault="0084074B" w:rsidP="0084074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502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 w:rsidRPr="0084074B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宇野　唯真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　</w:t>
                      </w:r>
                      <w:r w:rsidRPr="00790525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　</w:t>
                      </w:r>
                    </w:p>
                    <w:p w:rsidR="0084074B" w:rsidRPr="00492521" w:rsidRDefault="0084074B" w:rsidP="0084074B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 w:cs="Meiryo U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　　</w:t>
                      </w:r>
                    </w:p>
                    <w:p w:rsidR="0084074B" w:rsidRPr="003E70CC" w:rsidRDefault="0084074B" w:rsidP="0084074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:rsidR="0084074B" w:rsidRDefault="0084074B" w:rsidP="0084074B">
                      <w:pPr>
                        <w:snapToGrid w:val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84074B" w:rsidRDefault="0084074B" w:rsidP="0084074B">
                      <w:pPr>
                        <w:snapToGrid w:val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84074B" w:rsidRPr="00492521" w:rsidRDefault="0084074B" w:rsidP="0084074B">
                      <w:pPr>
                        <w:snapToGrid w:val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0ED8"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1552850</wp:posOffset>
                </wp:positionH>
                <wp:positionV relativeFrom="paragraph">
                  <wp:posOffset>1433337</wp:posOffset>
                </wp:positionV>
                <wp:extent cx="850900" cy="1458595"/>
                <wp:effectExtent l="0" t="0" r="6350" b="8255"/>
                <wp:wrapNone/>
                <wp:docPr id="911" name="正方形/長方形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145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5DDF" w:rsidRDefault="00725DDF" w:rsidP="00725D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</w:pPr>
                          </w:p>
                          <w:p w:rsidR="001F75C9" w:rsidRDefault="001F75C9" w:rsidP="001F75C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令和</w:t>
                            </w:r>
                            <w:r w:rsidR="002A0D5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年度</w:t>
                            </w:r>
                          </w:p>
                          <w:p w:rsidR="00790525" w:rsidRPr="00492521" w:rsidRDefault="00DB4C98" w:rsidP="007905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『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4C98" w:rsidRPr="0049252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text1"/>
                                      <w:kern w:val="24"/>
                                      <w:sz w:val="8"/>
                                      <w:szCs w:val="10"/>
                                    </w:rPr>
                                    <w:t>もり</w:t>
                                  </w:r>
                                </w:rt>
                                <w:rubyBase>
                                  <w:r w:rsidR="00DB4C98" w:rsidRPr="0049252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10"/>
                                    </w:rPr>
                                    <w:t>森林</w:t>
                                  </w:r>
                                </w:rubyBase>
                              </w:ruby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の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担い手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』</w:t>
                            </w:r>
                            <w:r w:rsidR="00790525"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  <w:t xml:space="preserve">　</w:t>
                            </w:r>
                            <w:r w:rsidR="00790525"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　　</w:t>
                            </w:r>
                          </w:p>
                          <w:p w:rsidR="00790525" w:rsidRPr="00492521" w:rsidRDefault="00790525" w:rsidP="00790525">
                            <w:pPr>
                              <w:pStyle w:val="Web"/>
                              <w:wordWrap w:val="0"/>
                              <w:snapToGrid w:val="0"/>
                              <w:spacing w:before="0" w:beforeAutospacing="0" w:after="0" w:afterAutospacing="0"/>
                              <w:ind w:right="10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写真コンクール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入賞作品</w:t>
                            </w:r>
                          </w:p>
                          <w:p w:rsidR="00790525" w:rsidRPr="00492521" w:rsidRDefault="00790525" w:rsidP="007905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10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790525" w:rsidRDefault="00790525" w:rsidP="007905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2A0D5A" w:rsidRDefault="00790525" w:rsidP="00725D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</w:pPr>
                            <w:r w:rsidRPr="00790525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  <w:t>「</w:t>
                            </w:r>
                            <w:r w:rsidR="002A0D5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  <w:t>ハ－ベスタで</w:t>
                            </w:r>
                          </w:p>
                          <w:p w:rsidR="00790525" w:rsidRPr="00790525" w:rsidRDefault="002A0D5A" w:rsidP="008B354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28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  <w:t>切断中</w:t>
                            </w:r>
                            <w:r w:rsidR="00790525" w:rsidRPr="00790525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  <w:t>」</w:t>
                            </w:r>
                          </w:p>
                          <w:p w:rsidR="00790525" w:rsidRDefault="00790525" w:rsidP="00790525">
                            <w:pPr>
                              <w:pStyle w:val="Web"/>
                              <w:wordWrap w:val="0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790525" w:rsidRDefault="00790525" w:rsidP="007905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0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撮影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：</w:t>
                            </w:r>
                            <w:r w:rsidRPr="00790525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岩見沢農業</w:t>
                            </w:r>
                            <w:r w:rsidR="002A0D5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高等学校</w:t>
                            </w:r>
                          </w:p>
                          <w:p w:rsidR="00790525" w:rsidRPr="00790525" w:rsidRDefault="002A0D5A" w:rsidP="00790525">
                            <w:pPr>
                              <w:pStyle w:val="Web"/>
                              <w:wordWrap w:val="0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 w:rsidRPr="002A0D5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宝崎　壮流</w:t>
                            </w:r>
                            <w:r w:rsidR="00790525" w:rsidRPr="00790525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さん</w:t>
                            </w:r>
                            <w:r w:rsidR="00790525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　</w:t>
                            </w:r>
                          </w:p>
                          <w:p w:rsidR="00790525" w:rsidRPr="00492521" w:rsidRDefault="00790525" w:rsidP="007905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　　</w:t>
                            </w:r>
                          </w:p>
                          <w:p w:rsidR="00790525" w:rsidRPr="003E70CC" w:rsidRDefault="00790525" w:rsidP="007905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:rsidR="00790525" w:rsidRDefault="00790525" w:rsidP="00790525">
                            <w:pPr>
                              <w:snapToGrid w:val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90525" w:rsidRDefault="00790525" w:rsidP="00790525">
                            <w:pPr>
                              <w:snapToGrid w:val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90525" w:rsidRPr="00492521" w:rsidRDefault="00790525" w:rsidP="00790525">
                            <w:pPr>
                              <w:snapToGrid w:val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11" o:spid="_x0000_s1045" style="position:absolute;margin-left:122.25pt;margin-top:112.85pt;width:67pt;height:114.8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" filled="f" stroked="f">
                <v:textbox inset="0,0,0,0">
                  <w:txbxContent>
                    <w:p w:rsidR="00725DDF" w:rsidRDefault="00725DDF" w:rsidP="00725DD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</w:pPr>
                    </w:p>
                    <w:p w:rsidR="001F75C9" w:rsidRDefault="001F75C9" w:rsidP="001F75C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令和</w:t>
                      </w:r>
                      <w:r w:rsidR="002A0D5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年度</w:t>
                      </w:r>
                    </w:p>
                    <w:p w:rsidR="00790525" w:rsidRPr="00492521" w:rsidRDefault="00DB4C98" w:rsidP="0079052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『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4C98"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8"/>
                                <w:szCs w:val="10"/>
                              </w:rPr>
                              <w:t>もり</w:t>
                            </w:r>
                          </w:rt>
                          <w:rubyBase>
                            <w:r w:rsidR="00DB4C98"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森林</w:t>
                            </w:r>
                          </w:rubyBase>
                        </w:ruby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の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担い手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』</w:t>
                      </w:r>
                      <w:r w:rsidR="00790525"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4"/>
                          <w:szCs w:val="10"/>
                        </w:rPr>
                        <w:t xml:space="preserve">　</w:t>
                      </w:r>
                      <w:r w:rsidR="00790525"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　　</w:t>
                      </w:r>
                    </w:p>
                    <w:p w:rsidR="00790525" w:rsidRPr="00492521" w:rsidRDefault="00790525" w:rsidP="00790525">
                      <w:pPr>
                        <w:pStyle w:val="Web"/>
                        <w:wordWrap w:val="0"/>
                        <w:snapToGrid w:val="0"/>
                        <w:spacing w:before="0" w:beforeAutospacing="0" w:after="0" w:afterAutospacing="0"/>
                        <w:ind w:right="10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  <w:t>写真コンクール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  <w:t>入賞作品</w:t>
                      </w:r>
                    </w:p>
                    <w:p w:rsidR="00790525" w:rsidRPr="00492521" w:rsidRDefault="00790525" w:rsidP="00790525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10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790525" w:rsidRDefault="00790525" w:rsidP="00790525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2A0D5A" w:rsidRDefault="00790525" w:rsidP="00725DD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0"/>
                        </w:rPr>
                      </w:pPr>
                      <w:r w:rsidRPr="00790525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4"/>
                          <w:szCs w:val="10"/>
                        </w:rPr>
                        <w:t>「</w:t>
                      </w:r>
                      <w:r w:rsidR="002A0D5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4"/>
                          <w:szCs w:val="10"/>
                        </w:rPr>
                        <w:t>ハ－ベスタで</w:t>
                      </w:r>
                    </w:p>
                    <w:p w:rsidR="00790525" w:rsidRPr="00790525" w:rsidRDefault="002A0D5A" w:rsidP="008B354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28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0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4"/>
                          <w:szCs w:val="10"/>
                        </w:rPr>
                        <w:t>切断中</w:t>
                      </w:r>
                      <w:r w:rsidR="00790525" w:rsidRPr="00790525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4"/>
                          <w:szCs w:val="10"/>
                        </w:rPr>
                        <w:t>」</w:t>
                      </w:r>
                    </w:p>
                    <w:p w:rsidR="00790525" w:rsidRDefault="00790525" w:rsidP="00790525">
                      <w:pPr>
                        <w:pStyle w:val="Web"/>
                        <w:wordWrap w:val="0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790525" w:rsidRDefault="00790525" w:rsidP="0079052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0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撮影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：</w:t>
                      </w:r>
                      <w:r w:rsidRPr="00790525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岩見沢農業</w:t>
                      </w:r>
                      <w:r w:rsidR="002A0D5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高等学校</w:t>
                      </w:r>
                    </w:p>
                    <w:p w:rsidR="00790525" w:rsidRPr="00790525" w:rsidRDefault="002A0D5A" w:rsidP="00790525">
                      <w:pPr>
                        <w:pStyle w:val="Web"/>
                        <w:wordWrap w:val="0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 w:rsidRPr="002A0D5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宝崎　壮流</w:t>
                      </w:r>
                      <w:r w:rsidR="00790525" w:rsidRPr="00790525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さん</w:t>
                      </w:r>
                      <w:r w:rsidR="00790525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　</w:t>
                      </w:r>
                    </w:p>
                    <w:p w:rsidR="00790525" w:rsidRPr="00492521" w:rsidRDefault="00790525" w:rsidP="00790525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 w:cs="Meiryo U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　　</w:t>
                      </w:r>
                    </w:p>
                    <w:p w:rsidR="00790525" w:rsidRPr="003E70CC" w:rsidRDefault="00790525" w:rsidP="00790525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:rsidR="00790525" w:rsidRDefault="00790525" w:rsidP="00790525">
                      <w:pPr>
                        <w:snapToGrid w:val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790525" w:rsidRDefault="00790525" w:rsidP="00790525">
                      <w:pPr>
                        <w:snapToGrid w:val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790525" w:rsidRPr="00492521" w:rsidRDefault="00790525" w:rsidP="00790525">
                      <w:pPr>
                        <w:snapToGrid w:val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0ED8"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2226310</wp:posOffset>
                </wp:positionH>
                <wp:positionV relativeFrom="paragraph">
                  <wp:posOffset>659130</wp:posOffset>
                </wp:positionV>
                <wp:extent cx="159385" cy="106680"/>
                <wp:effectExtent l="0" t="0" r="12065" b="26670"/>
                <wp:wrapNone/>
                <wp:docPr id="905" name="テキスト ボックス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" cy="106680"/>
                        </a:xfrm>
                        <a:prstGeom prst="roundRect">
                          <a:avLst/>
                        </a:prstGeom>
                        <a:ln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12D3" w:rsidRPr="00492521" w:rsidRDefault="006F12D3" w:rsidP="00604BF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6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テキスト ボックス 905" o:spid="_x0000_s1050" style="position:absolute;margin-left:175.3pt;margin-top:51.9pt;width:12.55pt;height:8.4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textbox inset="0,0,0,0">
                  <w:txbxContent>
                    <w:p w:rsidR="006F12D3" w:rsidRPr="00492521" w:rsidRDefault="006F12D3" w:rsidP="00604BF8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  <w:szCs w:val="16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hint="eastAsia"/>
                          <w:sz w:val="10"/>
                          <w:szCs w:val="16"/>
                        </w:rPr>
                        <w:t>検索</w:t>
                      </w:r>
                    </w:p>
                  </w:txbxContent>
                </v:textbox>
              </v:roundrect>
            </w:pict>
          </mc:Fallback>
        </mc:AlternateContent>
      </w:r>
      <w:r w:rsidR="00740ED8"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521335</wp:posOffset>
                </wp:positionV>
                <wp:extent cx="707390" cy="106680"/>
                <wp:effectExtent l="0" t="0" r="16510" b="26670"/>
                <wp:wrapNone/>
                <wp:docPr id="906" name="テキスト ボックス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10668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2D3" w:rsidRPr="00604BF8" w:rsidRDefault="006F12D3" w:rsidP="003E7C3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  <w:r w:rsidRPr="00604BF8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森林の</w:t>
                            </w:r>
                            <w:r w:rsidRPr="00604BF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担い手写真コンクール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テキスト ボックス 906" o:spid="_x0000_s1051" style="position:absolute;margin-left:134.25pt;margin-top:41.05pt;width:55.7pt;height:8.4pt;z-index:25233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" fillcolor="white [3201]" strokeweight=".5pt">
                <v:textbox inset="0,0,0,0">
                  <w:txbxContent>
                    <w:p w:rsidR="006F12D3" w:rsidRPr="00604BF8" w:rsidRDefault="006F12D3" w:rsidP="003E7C38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  <w:r w:rsidRPr="00604BF8"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森林の</w:t>
                      </w:r>
                      <w:r w:rsidRPr="00604BF8"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>担い手写真コンクール</w:t>
                      </w:r>
                    </w:p>
                  </w:txbxContent>
                </v:textbox>
              </v:roundrect>
            </w:pict>
          </mc:Fallback>
        </mc:AlternateContent>
      </w:r>
      <w:r w:rsidR="00740ED8"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-609600</wp:posOffset>
                </wp:positionV>
                <wp:extent cx="850900" cy="1459230"/>
                <wp:effectExtent l="0" t="0" r="6350" b="7620"/>
                <wp:wrapNone/>
                <wp:docPr id="227" name="正方形/長方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145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5C9" w:rsidRDefault="001F75C9" w:rsidP="002A0D5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令和</w:t>
                            </w:r>
                            <w:r w:rsidR="002A0D5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年度</w:t>
                            </w:r>
                          </w:p>
                          <w:p w:rsidR="003E70CC" w:rsidRPr="00492521" w:rsidRDefault="00DB4C98" w:rsidP="00604BF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『</w:t>
                            </w:r>
                            <w:r w:rsidR="00604BF8"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4BF8" w:rsidRPr="0049252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text1"/>
                                      <w:kern w:val="24"/>
                                      <w:sz w:val="8"/>
                                      <w:szCs w:val="10"/>
                                    </w:rPr>
                                    <w:t>もり</w:t>
                                  </w:r>
                                </w:rt>
                                <w:rubyBase>
                                  <w:r w:rsidR="00604BF8" w:rsidRPr="0049252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10"/>
                                    </w:rPr>
                                    <w:t>森林</w:t>
                                  </w:r>
                                </w:rubyBase>
                              </w:ruby>
                            </w:r>
                            <w:r w:rsidR="003E70CC"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の</w:t>
                            </w:r>
                            <w:r w:rsidR="003E70CC"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担い手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』</w:t>
                            </w:r>
                            <w:r w:rsidR="003E70CC"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4"/>
                                <w:szCs w:val="10"/>
                              </w:rPr>
                              <w:t xml:space="preserve">　</w:t>
                            </w:r>
                            <w:r w:rsidR="003E70CC"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　　</w:t>
                            </w:r>
                          </w:p>
                          <w:p w:rsidR="003E70CC" w:rsidRPr="00492521" w:rsidRDefault="003E70CC" w:rsidP="00604BF8">
                            <w:pPr>
                              <w:pStyle w:val="Web"/>
                              <w:wordWrap w:val="0"/>
                              <w:snapToGrid w:val="0"/>
                              <w:spacing w:before="0" w:beforeAutospacing="0" w:after="0" w:afterAutospacing="0"/>
                              <w:ind w:right="10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写真コンクール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入賞作品</w:t>
                            </w:r>
                          </w:p>
                          <w:p w:rsidR="00492521" w:rsidRPr="00492521" w:rsidRDefault="00492521" w:rsidP="0049252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10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3E70CC" w:rsidRDefault="003E70CC" w:rsidP="003E70C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3E70CC" w:rsidRPr="00AC5AFC" w:rsidRDefault="003E70CC" w:rsidP="0049252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</w:pPr>
                            <w:r w:rsidRPr="00AC5AF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「</w:t>
                            </w:r>
                            <w:r w:rsidR="002A0D5A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一日の終わり</w:t>
                            </w:r>
                            <w:r w:rsidRPr="00AC5AF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」</w:t>
                            </w:r>
                          </w:p>
                          <w:p w:rsidR="00604BF8" w:rsidRPr="00604BF8" w:rsidRDefault="00604BF8" w:rsidP="003E70C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0"/>
                              </w:rPr>
                            </w:pPr>
                          </w:p>
                          <w:p w:rsidR="00E444B8" w:rsidRDefault="003E70CC" w:rsidP="00E444B8">
                            <w:pPr>
                              <w:pStyle w:val="Web"/>
                              <w:wordWrap w:val="0"/>
                              <w:snapToGrid w:val="0"/>
                              <w:spacing w:before="0" w:beforeAutospacing="0" w:after="0" w:afterAutospacing="0"/>
                              <w:ind w:right="100"/>
                              <w:jc w:val="righ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撮影</w:t>
                            </w:r>
                            <w:r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：</w:t>
                            </w:r>
                            <w:r w:rsidR="00E444B8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有限会社</w:t>
                            </w:r>
                            <w:r w:rsidR="00E444B8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高野林業</w:t>
                            </w:r>
                          </w:p>
                          <w:p w:rsidR="003E70CC" w:rsidRPr="00492521" w:rsidRDefault="002A0D5A" w:rsidP="00E444B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100"/>
                              <w:jc w:val="righ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高野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哲臣</w:t>
                            </w:r>
                            <w:r w:rsidR="003E70CC" w:rsidRP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さん</w:t>
                            </w:r>
                            <w:r w:rsidR="0049252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 xml:space="preserve">　</w:t>
                            </w:r>
                          </w:p>
                          <w:p w:rsidR="003E70CC" w:rsidRPr="003E70CC" w:rsidRDefault="003E70CC" w:rsidP="003E70C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:rsidR="003E70CC" w:rsidRPr="001F75C9" w:rsidRDefault="003E70CC" w:rsidP="003E70CC">
                            <w:pPr>
                              <w:snapToGrid w:val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92521" w:rsidRDefault="00492521" w:rsidP="003E70CC">
                            <w:pPr>
                              <w:snapToGrid w:val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92521" w:rsidRPr="00492521" w:rsidRDefault="00492521" w:rsidP="003E70CC">
                            <w:pPr>
                              <w:snapToGrid w:val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7" o:spid="_x0000_s1051" style="position:absolute;margin-left:126.05pt;margin-top:-48pt;width:67pt;height:114.9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" filled="f" stroked="f">
                <v:textbox inset="0,0,0,0">
                  <w:txbxContent>
                    <w:p w:rsidR="001F75C9" w:rsidRDefault="001F75C9" w:rsidP="002A0D5A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令和</w:t>
                      </w:r>
                      <w:r w:rsidR="002A0D5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年度</w:t>
                      </w:r>
                    </w:p>
                    <w:p w:rsidR="003E70CC" w:rsidRPr="00492521" w:rsidRDefault="00DB4C98" w:rsidP="00604BF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『</w:t>
                      </w:r>
                      <w:r w:rsidR="00604BF8"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4BF8"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8"/>
                                <w:szCs w:val="10"/>
                              </w:rPr>
                              <w:t>もり</w:t>
                            </w:r>
                          </w:rt>
                          <w:rubyBase>
                            <w:r w:rsidR="00604BF8" w:rsidRPr="0049252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10"/>
                              </w:rPr>
                              <w:t>森林</w:t>
                            </w:r>
                          </w:rubyBase>
                        </w:ruby>
                      </w:r>
                      <w:r w:rsidR="003E70CC"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の</w:t>
                      </w:r>
                      <w:r w:rsidR="003E70CC"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担い手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6"/>
                          <w:szCs w:val="10"/>
                        </w:rPr>
                        <w:t>』</w:t>
                      </w:r>
                      <w:r w:rsidR="003E70CC"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4"/>
                          <w:szCs w:val="10"/>
                        </w:rPr>
                        <w:t xml:space="preserve">　</w:t>
                      </w:r>
                      <w:r w:rsidR="003E70CC"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　　</w:t>
                      </w:r>
                    </w:p>
                    <w:p w:rsidR="003E70CC" w:rsidRPr="00492521" w:rsidRDefault="003E70CC" w:rsidP="00604BF8">
                      <w:pPr>
                        <w:pStyle w:val="Web"/>
                        <w:wordWrap w:val="0"/>
                        <w:snapToGrid w:val="0"/>
                        <w:spacing w:before="0" w:beforeAutospacing="0" w:after="0" w:afterAutospacing="0"/>
                        <w:ind w:right="10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  <w:t>写真コンクール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  <w:t>入賞作品</w:t>
                      </w:r>
                    </w:p>
                    <w:p w:rsidR="00492521" w:rsidRPr="00492521" w:rsidRDefault="00492521" w:rsidP="00492521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10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3E70CC" w:rsidRDefault="003E70CC" w:rsidP="003E70CC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3E70CC" w:rsidRPr="00AC5AFC" w:rsidRDefault="003E70CC" w:rsidP="0049252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</w:pPr>
                      <w:r w:rsidRPr="00AC5AFC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  <w:t>「</w:t>
                      </w:r>
                      <w:r w:rsidR="002A0D5A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  <w:t>一日の終わり</w:t>
                      </w:r>
                      <w:r w:rsidRPr="00AC5AFC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6"/>
                          <w:szCs w:val="10"/>
                        </w:rPr>
                        <w:t>」</w:t>
                      </w:r>
                    </w:p>
                    <w:p w:rsidR="00604BF8" w:rsidRPr="00604BF8" w:rsidRDefault="00604BF8" w:rsidP="003E70CC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2"/>
                          <w:szCs w:val="10"/>
                        </w:rPr>
                      </w:pPr>
                    </w:p>
                    <w:p w:rsidR="00E444B8" w:rsidRDefault="003E70CC" w:rsidP="00E444B8">
                      <w:pPr>
                        <w:pStyle w:val="Web"/>
                        <w:wordWrap w:val="0"/>
                        <w:snapToGrid w:val="0"/>
                        <w:spacing w:before="0" w:beforeAutospacing="0" w:after="0" w:afterAutospacing="0"/>
                        <w:ind w:right="100"/>
                        <w:jc w:val="right"/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撮影</w:t>
                      </w:r>
                      <w:r w:rsidRPr="00492521"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：</w:t>
                      </w:r>
                      <w:r w:rsidR="00E444B8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有限会社</w:t>
                      </w:r>
                      <w:r w:rsidR="00E444B8"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高野林業</w:t>
                      </w:r>
                    </w:p>
                    <w:p w:rsidR="003E70CC" w:rsidRPr="00492521" w:rsidRDefault="002A0D5A" w:rsidP="00E444B8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100"/>
                        <w:jc w:val="right"/>
                        <w:rPr>
                          <w:rFonts w:ascii="HG丸ｺﾞｼｯｸM-PRO" w:eastAsia="HG丸ｺﾞｼｯｸM-PRO" w:hAnsi="HG丸ｺﾞｼｯｸM-PRO" w:cs="Meiryo U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高野　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哲臣</w:t>
                      </w:r>
                      <w:r w:rsidR="003E70CC" w:rsidRP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さん</w:t>
                      </w:r>
                      <w:r w:rsidR="0049252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 xml:space="preserve">　</w:t>
                      </w:r>
                    </w:p>
                    <w:p w:rsidR="003E70CC" w:rsidRPr="003E70CC" w:rsidRDefault="003E70CC" w:rsidP="003E70CC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:rsidR="003E70CC" w:rsidRPr="001F75C9" w:rsidRDefault="003E70CC" w:rsidP="003E70CC">
                      <w:pPr>
                        <w:snapToGrid w:val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492521" w:rsidRDefault="00492521" w:rsidP="003E70CC">
                      <w:pPr>
                        <w:snapToGrid w:val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492521" w:rsidRPr="00492521" w:rsidRDefault="00492521" w:rsidP="003E70CC">
                      <w:pPr>
                        <w:snapToGrid w:val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0ED8" w:rsidRPr="00B817A6">
        <w:rPr>
          <w:noProof/>
        </w:rPr>
        <w:drawing>
          <wp:anchor distT="0" distB="0" distL="114300" distR="114300" simplePos="0" relativeHeight="251938810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-628015</wp:posOffset>
            </wp:positionV>
            <wp:extent cx="1945005" cy="1457960"/>
            <wp:effectExtent l="38100" t="38100" r="93345" b="104140"/>
            <wp:wrapNone/>
            <wp:docPr id="60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図 5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4579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ED8" w:rsidRPr="0084074B">
        <w:rPr>
          <w:noProof/>
        </w:rPr>
        <w:drawing>
          <wp:anchor distT="0" distB="0" distL="114300" distR="114300" simplePos="0" relativeHeight="251939834" behindDoc="0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1401445</wp:posOffset>
            </wp:positionV>
            <wp:extent cx="1960880" cy="1458595"/>
            <wp:effectExtent l="38100" t="38100" r="96520" b="103505"/>
            <wp:wrapNone/>
            <wp:docPr id="32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2"/>
                    <a:stretch/>
                  </pic:blipFill>
                  <pic:spPr bwMode="auto">
                    <a:xfrm>
                      <a:off x="0" y="0"/>
                      <a:ext cx="1960880" cy="1458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ED8">
        <w:rPr>
          <w:noProof/>
        </w:rPr>
        <w:drawing>
          <wp:anchor distT="0" distB="0" distL="114300" distR="114300" simplePos="0" relativeHeight="251940858" behindDoc="0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3348355</wp:posOffset>
            </wp:positionV>
            <wp:extent cx="1948180" cy="1463040"/>
            <wp:effectExtent l="38100" t="38100" r="90170" b="9906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ED8" w:rsidRPr="001F6551">
        <w:rPr>
          <w:noProof/>
        </w:rPr>
        <w:drawing>
          <wp:anchor distT="0" distB="0" distL="114300" distR="114300" simplePos="0" relativeHeight="251941882" behindDoc="0" locked="0" layoutInCell="1" allowOverlap="1">
            <wp:simplePos x="0" y="0"/>
            <wp:positionH relativeFrom="column">
              <wp:posOffset>2884805</wp:posOffset>
            </wp:positionH>
            <wp:positionV relativeFrom="paragraph">
              <wp:posOffset>5299075</wp:posOffset>
            </wp:positionV>
            <wp:extent cx="1953895" cy="1453515"/>
            <wp:effectExtent l="38100" t="38100" r="103505" b="89535"/>
            <wp:wrapNone/>
            <wp:docPr id="62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図 6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1" r="10059"/>
                    <a:stretch/>
                  </pic:blipFill>
                  <pic:spPr>
                    <a:xfrm>
                      <a:off x="0" y="0"/>
                      <a:ext cx="1953895" cy="14535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ED8" w:rsidRPr="0071537B">
        <w:rPr>
          <w:noProof/>
        </w:rPr>
        <w:drawing>
          <wp:anchor distT="0" distB="0" distL="114300" distR="114300" simplePos="0" relativeHeight="251942906" behindDoc="0" locked="0" layoutInCell="1" allowOverlap="1">
            <wp:simplePos x="0" y="0"/>
            <wp:positionH relativeFrom="column">
              <wp:posOffset>2886265</wp:posOffset>
            </wp:positionH>
            <wp:positionV relativeFrom="paragraph">
              <wp:posOffset>7270750</wp:posOffset>
            </wp:positionV>
            <wp:extent cx="1953895" cy="1464945"/>
            <wp:effectExtent l="38100" t="38100" r="103505" b="97155"/>
            <wp:wrapNone/>
            <wp:docPr id="51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0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7" b="4538"/>
                    <a:stretch/>
                  </pic:blipFill>
                  <pic:spPr bwMode="auto">
                    <a:xfrm>
                      <a:off x="0" y="0"/>
                      <a:ext cx="1953895" cy="1464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ED8" w:rsidRPr="00740ED8">
        <w:rPr>
          <w:noProof/>
        </w:rPr>
        <w:drawing>
          <wp:anchor distT="0" distB="0" distL="114300" distR="114300" simplePos="0" relativeHeight="251943931" behindDoc="0" locked="0" layoutInCell="1" allowOverlap="1" wp14:anchorId="7AF51BD8" wp14:editId="283A3457">
            <wp:simplePos x="0" y="0"/>
            <wp:positionH relativeFrom="column">
              <wp:posOffset>-380365</wp:posOffset>
            </wp:positionH>
            <wp:positionV relativeFrom="paragraph">
              <wp:posOffset>-617220</wp:posOffset>
            </wp:positionV>
            <wp:extent cx="1945005" cy="1463675"/>
            <wp:effectExtent l="38100" t="38100" r="93345" b="98425"/>
            <wp:wrapNone/>
            <wp:docPr id="3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4636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ED8" w:rsidRPr="00740ED8">
        <w:rPr>
          <w:noProof/>
        </w:rPr>
        <w:drawing>
          <wp:anchor distT="0" distB="0" distL="114300" distR="114300" simplePos="0" relativeHeight="251944955" behindDoc="0" locked="0" layoutInCell="1" allowOverlap="1" wp14:anchorId="25093531" wp14:editId="6D4A6201">
            <wp:simplePos x="0" y="0"/>
            <wp:positionH relativeFrom="column">
              <wp:posOffset>-385445</wp:posOffset>
            </wp:positionH>
            <wp:positionV relativeFrom="paragraph">
              <wp:posOffset>3355340</wp:posOffset>
            </wp:positionV>
            <wp:extent cx="1934845" cy="1463040"/>
            <wp:effectExtent l="38100" t="38100" r="103505" b="99060"/>
            <wp:wrapNone/>
            <wp:docPr id="22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14630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ED8" w:rsidRPr="00740ED8">
        <w:rPr>
          <w:noProof/>
        </w:rPr>
        <w:drawing>
          <wp:anchor distT="0" distB="0" distL="114300" distR="114300" simplePos="0" relativeHeight="251945979" behindDoc="0" locked="0" layoutInCell="1" allowOverlap="1" wp14:anchorId="3737CFEA" wp14:editId="73300BC9">
            <wp:simplePos x="0" y="0"/>
            <wp:positionH relativeFrom="column">
              <wp:posOffset>-386080</wp:posOffset>
            </wp:positionH>
            <wp:positionV relativeFrom="paragraph">
              <wp:posOffset>1402080</wp:posOffset>
            </wp:positionV>
            <wp:extent cx="1927225" cy="1458595"/>
            <wp:effectExtent l="38100" t="38100" r="92075" b="103505"/>
            <wp:wrapNone/>
            <wp:docPr id="22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3" r="6453"/>
                    <a:stretch/>
                  </pic:blipFill>
                  <pic:spPr bwMode="auto">
                    <a:xfrm>
                      <a:off x="0" y="0"/>
                      <a:ext cx="1927225" cy="1458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ED8" w:rsidRPr="00740ED8">
        <w:rPr>
          <w:noProof/>
        </w:rPr>
        <w:drawing>
          <wp:anchor distT="0" distB="0" distL="114300" distR="114300" simplePos="0" relativeHeight="251947003" behindDoc="0" locked="0" layoutInCell="1" allowOverlap="1" wp14:anchorId="7E4281AD" wp14:editId="5875B7D7">
            <wp:simplePos x="0" y="0"/>
            <wp:positionH relativeFrom="column">
              <wp:posOffset>-386080</wp:posOffset>
            </wp:positionH>
            <wp:positionV relativeFrom="paragraph">
              <wp:posOffset>5300980</wp:posOffset>
            </wp:positionV>
            <wp:extent cx="1911350" cy="1463040"/>
            <wp:effectExtent l="38100" t="38100" r="88900" b="99060"/>
            <wp:wrapNone/>
            <wp:docPr id="226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"/>
                    <a:stretch/>
                  </pic:blipFill>
                  <pic:spPr bwMode="auto">
                    <a:xfrm>
                      <a:off x="0" y="0"/>
                      <a:ext cx="1911350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ED8" w:rsidRPr="00740ED8">
        <w:rPr>
          <w:noProof/>
        </w:rPr>
        <mc:AlternateContent>
          <mc:Choice Requires="wpg">
            <w:drawing>
              <wp:anchor distT="0" distB="0" distL="114300" distR="114300" simplePos="0" relativeHeight="251948027" behindDoc="0" locked="0" layoutInCell="1" allowOverlap="1" wp14:anchorId="145846A7" wp14:editId="199B3496">
                <wp:simplePos x="0" y="0"/>
                <wp:positionH relativeFrom="column">
                  <wp:posOffset>-370831</wp:posOffset>
                </wp:positionH>
                <wp:positionV relativeFrom="paragraph">
                  <wp:posOffset>7271385</wp:posOffset>
                </wp:positionV>
                <wp:extent cx="1942465" cy="1458595"/>
                <wp:effectExtent l="38100" t="38100" r="57785" b="10350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2465" cy="1458595"/>
                          <a:chOff x="0" y="0"/>
                          <a:chExt cx="1942465" cy="1458595"/>
                        </a:xfrm>
                      </wpg:grpSpPr>
                      <pic:pic xmlns:pic="http://schemas.openxmlformats.org/drawingml/2006/picture">
                        <pic:nvPicPr>
                          <pic:cNvPr id="20" name="図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7"/>
                          <a:stretch/>
                        </pic:blipFill>
                        <pic:spPr bwMode="auto">
                          <a:xfrm>
                            <a:off x="0" y="0"/>
                            <a:ext cx="1903095" cy="1458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円形吹き出し 21"/>
                        <wps:cNvSpPr/>
                        <wps:spPr>
                          <a:xfrm>
                            <a:off x="914400" y="336499"/>
                            <a:ext cx="1028065" cy="635635"/>
                          </a:xfrm>
                          <a:prstGeom prst="wedgeEllipseCallout">
                            <a:avLst>
                              <a:gd name="adj1" fmla="val -26484"/>
                              <a:gd name="adj2" fmla="val 87199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図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53" t="77831" r="28265" b="7505"/>
                          <a:stretch/>
                        </pic:blipFill>
                        <pic:spPr>
                          <a:xfrm>
                            <a:off x="1031444" y="373075"/>
                            <a:ext cx="769620" cy="589280"/>
                          </a:xfrm>
                          <a:prstGeom prst="rect">
                            <a:avLst/>
                          </a:prstGeom>
                          <a:effectLst>
                            <a:softEdge rad="889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86D8AE" id="グループ化 15" o:spid="_x0000_s1026" style="position:absolute;left:0;text-align:left;margin-left:-29.2pt;margin-top:572.55pt;width:152.95pt;height:114.85pt;z-index:251948027" coordsize="19424,14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o:spid="_x0000_s1027" type="#_x0000_t75" style="position:absolute;width:19030;height:14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">
                  <v:imagedata r:id="rId18" o:title="" cropleft="1407f"/>
                  <v:shadow on="t" color="black" opacity="26214f" origin="-.5,-.5" offset=".74836mm,.74836mm"/>
                  <v:path arrowok="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21" o:spid="_x0000_s1028" type="#_x0000_t63" style="position:absolute;left:9144;top:3364;width:10280;height:63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" adj="5079,29635" fillcolor="white [3212]" strokecolor="#7f7f7f [1612]" strokeweight=".5pt">
                  <v:stroke dashstyle="dash"/>
                </v:shape>
                <v:shape id="図 49" o:spid="_x0000_s1029" type="#_x0000_t75" style="position:absolute;left:10314;top:3730;width:7696;height:5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">
                  <v:imagedata r:id="rId19" o:title="" croptop="51007f" cropbottom="4918f" cropleft="37587f" cropright="18524f"/>
                  <v:path arrowok="t"/>
                </v:shape>
              </v:group>
            </w:pict>
          </mc:Fallback>
        </mc:AlternateContent>
      </w:r>
      <w:r w:rsidR="00CC48EA" w:rsidRPr="00D2082C"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3A735324" wp14:editId="754953EE">
                <wp:simplePos x="0" y="0"/>
                <wp:positionH relativeFrom="column">
                  <wp:posOffset>5456885</wp:posOffset>
                </wp:positionH>
                <wp:positionV relativeFrom="paragraph">
                  <wp:posOffset>8573135</wp:posOffset>
                </wp:positionV>
                <wp:extent cx="159385" cy="106680"/>
                <wp:effectExtent l="0" t="0" r="12065" b="26670"/>
                <wp:wrapNone/>
                <wp:docPr id="931" name="テキスト ボックス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" cy="106680"/>
                        </a:xfrm>
                        <a:prstGeom prst="roundRect">
                          <a:avLst/>
                        </a:prstGeom>
                        <a:ln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082C" w:rsidRPr="00492521" w:rsidRDefault="00D2082C" w:rsidP="00D2082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6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735324" id="テキスト ボックス 931" o:spid="_x0000_s1052" style="position:absolute;margin-left:429.7pt;margin-top:675.05pt;width:12.55pt;height:8.4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textbox inset="0,0,0,0">
                  <w:txbxContent>
                    <w:p w:rsidR="00D2082C" w:rsidRPr="00492521" w:rsidRDefault="00D2082C" w:rsidP="00D2082C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  <w:szCs w:val="16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hint="eastAsia"/>
                          <w:sz w:val="10"/>
                          <w:szCs w:val="16"/>
                        </w:rPr>
                        <w:t>検索</w:t>
                      </w:r>
                    </w:p>
                  </w:txbxContent>
                </v:textbox>
              </v:roundrect>
            </w:pict>
          </mc:Fallback>
        </mc:AlternateContent>
      </w:r>
      <w:r w:rsidR="00CC48EA" w:rsidRPr="00D2082C"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5C05CBC6" wp14:editId="65676044">
                <wp:simplePos x="0" y="0"/>
                <wp:positionH relativeFrom="column">
                  <wp:posOffset>4886020</wp:posOffset>
                </wp:positionH>
                <wp:positionV relativeFrom="paragraph">
                  <wp:posOffset>8428355</wp:posOffset>
                </wp:positionV>
                <wp:extent cx="725170" cy="106680"/>
                <wp:effectExtent l="0" t="0" r="17780" b="26670"/>
                <wp:wrapNone/>
                <wp:docPr id="933" name="テキスト ボックス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10668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82C" w:rsidRPr="00604BF8" w:rsidRDefault="00D2082C" w:rsidP="00D2082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  <w:r w:rsidRPr="00604BF8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森林の</w:t>
                            </w:r>
                            <w:r w:rsidRPr="00604BF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担い手写真コンクール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05CBC6" id="テキスト ボックス 933" o:spid="_x0000_s1053" style="position:absolute;margin-left:384.75pt;margin-top:663.65pt;width:57.1pt;height:8.4pt;z-index:25235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" fillcolor="white [3201]" strokeweight=".5pt">
                <v:textbox inset="0,0,0,0">
                  <w:txbxContent>
                    <w:p w:rsidR="00D2082C" w:rsidRPr="00604BF8" w:rsidRDefault="00D2082C" w:rsidP="00D2082C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  <w:r w:rsidRPr="00604BF8"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森林の</w:t>
                      </w:r>
                      <w:r w:rsidRPr="00604BF8"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>担い手写真コンクール</w:t>
                      </w:r>
                    </w:p>
                  </w:txbxContent>
                </v:textbox>
              </v:roundrect>
            </w:pict>
          </mc:Fallback>
        </mc:AlternateContent>
      </w:r>
      <w:r w:rsidR="00CC48EA" w:rsidRPr="001F75C9"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5EAB357C" wp14:editId="692FB295">
                <wp:simplePos x="0" y="0"/>
                <wp:positionH relativeFrom="column">
                  <wp:posOffset>5481320</wp:posOffset>
                </wp:positionH>
                <wp:positionV relativeFrom="paragraph">
                  <wp:posOffset>4690745</wp:posOffset>
                </wp:positionV>
                <wp:extent cx="165735" cy="106680"/>
                <wp:effectExtent l="0" t="0" r="24765" b="2667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" cy="106680"/>
                        </a:xfrm>
                        <a:prstGeom prst="roundRect">
                          <a:avLst/>
                        </a:prstGeom>
                        <a:ln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75C9" w:rsidRPr="00492521" w:rsidRDefault="001F75C9" w:rsidP="001F75C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</w:pPr>
                            <w:r w:rsidRPr="00492521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6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AB357C" id="テキスト ボックス 10" o:spid="_x0000_s1054" style="position:absolute;margin-left:431.6pt;margin-top:369.35pt;width:13.05pt;height:8.4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textbox inset="0,0,0,0">
                  <w:txbxContent>
                    <w:p w:rsidR="001F75C9" w:rsidRPr="00492521" w:rsidRDefault="001F75C9" w:rsidP="001F75C9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  <w:szCs w:val="16"/>
                        </w:rPr>
                      </w:pPr>
                      <w:r w:rsidRPr="00492521">
                        <w:rPr>
                          <w:rFonts w:ascii="HG丸ｺﾞｼｯｸM-PRO" w:eastAsia="HG丸ｺﾞｼｯｸM-PRO" w:hAnsi="HG丸ｺﾞｼｯｸM-PRO" w:hint="eastAsia"/>
                          <w:sz w:val="10"/>
                          <w:szCs w:val="16"/>
                        </w:rPr>
                        <w:t>検索</w:t>
                      </w:r>
                    </w:p>
                  </w:txbxContent>
                </v:textbox>
              </v:roundrect>
            </w:pict>
          </mc:Fallback>
        </mc:AlternateContent>
      </w:r>
      <w:r w:rsidR="00CC48EA" w:rsidRPr="001F75C9"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4C64212B" wp14:editId="38594A56">
                <wp:simplePos x="0" y="0"/>
                <wp:positionH relativeFrom="column">
                  <wp:posOffset>4934915</wp:posOffset>
                </wp:positionH>
                <wp:positionV relativeFrom="paragraph">
                  <wp:posOffset>4546600</wp:posOffset>
                </wp:positionV>
                <wp:extent cx="711200" cy="106680"/>
                <wp:effectExtent l="0" t="0" r="12700" b="2667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10668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5C9" w:rsidRPr="00604BF8" w:rsidRDefault="001F75C9" w:rsidP="001F75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  <w:r w:rsidRPr="00604BF8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森林の</w:t>
                            </w:r>
                            <w:r w:rsidRPr="00604BF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担い手写真コンクール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64212B" id="テキスト ボックス 12" o:spid="_x0000_s1055" style="position:absolute;margin-left:388.6pt;margin-top:358pt;width:56pt;height:8.4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" fillcolor="white [3201]" strokeweight=".5pt">
                <v:textbox inset="0,0,0,0">
                  <w:txbxContent>
                    <w:p w:rsidR="001F75C9" w:rsidRPr="00604BF8" w:rsidRDefault="001F75C9" w:rsidP="001F75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  <w:r w:rsidRPr="00604BF8"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森林の</w:t>
                      </w:r>
                      <w:r w:rsidRPr="00604BF8"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>担い手写真コンクール</w:t>
                      </w:r>
                    </w:p>
                  </w:txbxContent>
                </v:textbox>
              </v:roundrect>
            </w:pict>
          </mc:Fallback>
        </mc:AlternateContent>
      </w:r>
      <w:r w:rsidR="007F177C">
        <w:rPr>
          <w:noProof/>
        </w:rPr>
        <mc:AlternateContent>
          <mc:Choice Requires="wpg">
            <w:drawing>
              <wp:anchor distT="0" distB="0" distL="114300" distR="114300" simplePos="0" relativeHeight="252402688" behindDoc="0" locked="0" layoutInCell="1" allowOverlap="1" wp14:anchorId="7747F35A" wp14:editId="1E4FB896">
                <wp:simplePos x="0" y="0"/>
                <wp:positionH relativeFrom="column">
                  <wp:posOffset>5967013</wp:posOffset>
                </wp:positionH>
                <wp:positionV relativeFrom="paragraph">
                  <wp:posOffset>9031605</wp:posOffset>
                </wp:positionV>
                <wp:extent cx="179705" cy="179705"/>
                <wp:effectExtent l="0" t="0" r="10795" b="29845"/>
                <wp:wrapNone/>
                <wp:docPr id="873" name="グループ化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79705" cy="179705"/>
                          <a:chOff x="0" y="0"/>
                          <a:chExt cx="180000" cy="180000"/>
                        </a:xfrm>
                      </wpg:grpSpPr>
                      <wps:wsp>
                        <wps:cNvPr id="874" name="直線コネクタ 874"/>
                        <wps:cNvCnPr/>
                        <wps:spPr>
                          <a:xfrm>
                            <a:off x="0" y="177800"/>
                            <a:ext cx="18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5" name="直線コネクタ 875"/>
                        <wps:cNvCnPr/>
                        <wps:spPr>
                          <a:xfrm>
                            <a:off x="0" y="0"/>
                            <a:ext cx="0" cy="18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6B11E" id="グループ化 873" o:spid="_x0000_s1026" style="position:absolute;left:0;text-align:left;margin-left:469.85pt;margin-top:711.15pt;width:14.15pt;height:14.15pt;rotation:90;z-index:252402688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">
                <v:line id="直線コネクタ 874" o:spid="_x0000_s1027" style="position:absolute;visibility:visible;mso-wrap-style:square" from="0,177800" to="180000,177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" strokecolor="#7f7f7f [1612]" strokeweight=".5pt"/>
                <v:line id="直線コネクタ 875" o:spid="_x0000_s1028" style="position:absolute;visibility:visible;mso-wrap-style:square" from="0,0" to="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" strokecolor="#7f7f7f [1612]" strokeweight=".5pt"/>
              </v:group>
            </w:pict>
          </mc:Fallback>
        </mc:AlternateContent>
      </w:r>
      <w:r w:rsidR="007F177C"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39E4F922" wp14:editId="203672A8">
                <wp:simplePos x="0" y="0"/>
                <wp:positionH relativeFrom="margin">
                  <wp:posOffset>2689860</wp:posOffset>
                </wp:positionH>
                <wp:positionV relativeFrom="paragraph">
                  <wp:posOffset>9032875</wp:posOffset>
                </wp:positionV>
                <wp:extent cx="0" cy="179705"/>
                <wp:effectExtent l="0" t="0" r="19050" b="29845"/>
                <wp:wrapNone/>
                <wp:docPr id="871" name="直線コネクタ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C34A37" id="直線コネクタ 871" o:spid="_x0000_s1026" style="position:absolute;left:0;text-align:left;z-index:2524006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211.8pt,711.25pt" to="211.8pt,7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" strokecolor="#7f7f7f [1612]" strokeweight=".5pt">
                <w10:wrap anchorx="margin"/>
              </v:line>
            </w:pict>
          </mc:Fallback>
        </mc:AlternateContent>
      </w:r>
      <w:r w:rsidR="007F177C">
        <w:rPr>
          <w:noProof/>
        </w:rPr>
        <mc:AlternateContent>
          <mc:Choice Requires="wpg">
            <w:drawing>
              <wp:anchor distT="0" distB="0" distL="114300" distR="114300" simplePos="0" relativeHeight="252404736" behindDoc="0" locked="0" layoutInCell="1" allowOverlap="1" wp14:anchorId="0B5670A1" wp14:editId="0E2B7E7F">
                <wp:simplePos x="0" y="0"/>
                <wp:positionH relativeFrom="column">
                  <wp:posOffset>-756285</wp:posOffset>
                </wp:positionH>
                <wp:positionV relativeFrom="paragraph">
                  <wp:posOffset>9030970</wp:posOffset>
                </wp:positionV>
                <wp:extent cx="179705" cy="179705"/>
                <wp:effectExtent l="57150" t="57150" r="48895" b="48895"/>
                <wp:wrapNone/>
                <wp:docPr id="876" name="グループ化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79705" cy="179705"/>
                          <a:chOff x="0" y="0"/>
                          <a:chExt cx="180000" cy="180000"/>
                        </a:xfrm>
                        <a:scene3d>
                          <a:camera prst="orthographicFront">
                            <a:rot lat="20999999" lon="0" rev="16200000"/>
                          </a:camera>
                          <a:lightRig rig="threePt" dir="t"/>
                        </a:scene3d>
                      </wpg:grpSpPr>
                      <wps:wsp>
                        <wps:cNvPr id="877" name="直線コネクタ 877"/>
                        <wps:cNvCnPr/>
                        <wps:spPr>
                          <a:xfrm>
                            <a:off x="0" y="177800"/>
                            <a:ext cx="18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8" name="直線コネクタ 878"/>
                        <wps:cNvCnPr/>
                        <wps:spPr>
                          <a:xfrm>
                            <a:off x="0" y="0"/>
                            <a:ext cx="0" cy="18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D5305" id="グループ化 876" o:spid="_x0000_s1026" style="position:absolute;left:0;text-align:left;margin-left:-59.55pt;margin-top:711.1pt;width:14.15pt;height:14.15pt;rotation:90;z-index:252404736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">
                <v:line id="直線コネクタ 877" o:spid="_x0000_s1027" style="position:absolute;visibility:visible;mso-wrap-style:square" from="0,177800" to="180000,177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" strokecolor="#7f7f7f [1612]" strokeweight=".5pt"/>
                <v:line id="直線コネクタ 878" o:spid="_x0000_s1028" style="position:absolute;visibility:visible;mso-wrap-style:square" from="0,0" to="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" strokecolor="#7f7f7f [1612]" strokeweight=".5pt"/>
              </v:group>
            </w:pict>
          </mc:Fallback>
        </mc:AlternateContent>
      </w:r>
      <w:r w:rsidR="00EB3F30">
        <w:rPr>
          <w:noProof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5974715</wp:posOffset>
                </wp:positionH>
                <wp:positionV relativeFrom="paragraph">
                  <wp:posOffset>-1044575</wp:posOffset>
                </wp:positionV>
                <wp:extent cx="180000" cy="180000"/>
                <wp:effectExtent l="0" t="0" r="29845" b="29845"/>
                <wp:wrapNone/>
                <wp:docPr id="872" name="グループ化 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" cy="180000"/>
                          <a:chOff x="0" y="0"/>
                          <a:chExt cx="180000" cy="180000"/>
                        </a:xfrm>
                      </wpg:grpSpPr>
                      <wps:wsp>
                        <wps:cNvPr id="977" name="直線コネクタ 977"/>
                        <wps:cNvCnPr/>
                        <wps:spPr>
                          <a:xfrm>
                            <a:off x="0" y="177800"/>
                            <a:ext cx="18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1" name="直線コネクタ 991"/>
                        <wps:cNvCnPr/>
                        <wps:spPr>
                          <a:xfrm>
                            <a:off x="0" y="0"/>
                            <a:ext cx="0" cy="180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6BCFE" id="グループ化 872" o:spid="_x0000_s1026" style="position:absolute;left:0;text-align:left;margin-left:470.45pt;margin-top:-82.25pt;width:14.15pt;height:14.15pt;z-index:251976704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">
                <v:line id="直線コネクタ 977" o:spid="_x0000_s1027" style="position:absolute;visibility:visible;mso-wrap-style:square" from="0,177800" to="180000,177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" strokecolor="#7f7f7f [1612]" strokeweight=".5pt"/>
                <v:line id="直線コネクタ 991" o:spid="_x0000_s1028" style="position:absolute;visibility:visible;mso-wrap-style:square" from="0,0" to="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" strokecolor="#7f7f7f [1612]" strokeweight=".5pt"/>
              </v:group>
            </w:pict>
          </mc:Fallback>
        </mc:AlternateContent>
      </w:r>
      <w:r w:rsidR="00545346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1643EF5" wp14:editId="2DD01E7D">
                <wp:simplePos x="0" y="0"/>
                <wp:positionH relativeFrom="margin">
                  <wp:posOffset>2695781</wp:posOffset>
                </wp:positionH>
                <wp:positionV relativeFrom="paragraph">
                  <wp:posOffset>-1043940</wp:posOffset>
                </wp:positionV>
                <wp:extent cx="0" cy="180000"/>
                <wp:effectExtent l="0" t="0" r="19050" b="29845"/>
                <wp:wrapNone/>
                <wp:docPr id="989" name="直線コネクタ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E12C86" id="直線コネクタ 989" o:spid="_x0000_s1026" style="position:absolute;left:0;text-align:left;z-index:251973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212.25pt,-82.2pt" to="212.25pt,-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" strokecolor="#7f7f7f [1612]" strokeweight=".5pt">
                <w10:wrap anchorx="margin"/>
              </v:line>
            </w:pict>
          </mc:Fallback>
        </mc:AlternateContent>
      </w:r>
      <w:r w:rsidR="00545346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42E6107" wp14:editId="224D0530">
                <wp:simplePos x="0" y="0"/>
                <wp:positionH relativeFrom="column">
                  <wp:posOffset>-578298</wp:posOffset>
                </wp:positionH>
                <wp:positionV relativeFrom="paragraph">
                  <wp:posOffset>-1043999</wp:posOffset>
                </wp:positionV>
                <wp:extent cx="0" cy="180000"/>
                <wp:effectExtent l="0" t="0" r="19050" b="29845"/>
                <wp:wrapNone/>
                <wp:docPr id="983" name="直線コネクタ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714B64" id="直線コネクタ 983" o:spid="_x0000_s1026" style="position:absolute;left:0;text-align:left;z-index:25197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5.55pt,-82.2pt" to="-45.55pt,-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" strokecolor="#7f7f7f [1612]" strokeweight=".5pt"/>
            </w:pict>
          </mc:Fallback>
        </mc:AlternateContent>
      </w:r>
      <w:r w:rsidR="00545346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5F73AF3" wp14:editId="089D55D2">
                <wp:simplePos x="0" y="0"/>
                <wp:positionH relativeFrom="column">
                  <wp:posOffset>-756285</wp:posOffset>
                </wp:positionH>
                <wp:positionV relativeFrom="paragraph">
                  <wp:posOffset>-865630</wp:posOffset>
                </wp:positionV>
                <wp:extent cx="180000" cy="0"/>
                <wp:effectExtent l="0" t="0" r="29845" b="19050"/>
                <wp:wrapNone/>
                <wp:docPr id="970" name="直線コネクタ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6DB5E6" id="直線コネクタ 970" o:spid="_x0000_s1026" style="position:absolute;left:0;text-align:lef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9.55pt,-68.15pt" to="-45.4pt,-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" strokecolor="#7f7f7f [1612]" strokeweight=".5pt"/>
            </w:pict>
          </mc:Fallback>
        </mc:AlternateContent>
      </w:r>
    </w:p>
    <w:sectPr w:rsidR="00C83033" w:rsidRPr="001875D7" w:rsidSect="00AC1474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A69" w:rsidRDefault="00055A69" w:rsidP="00D70A0F">
      <w:r>
        <w:separator/>
      </w:r>
    </w:p>
  </w:endnote>
  <w:endnote w:type="continuationSeparator" w:id="0">
    <w:p w:rsidR="00055A69" w:rsidRDefault="00055A69" w:rsidP="00D70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A69" w:rsidRDefault="00055A69" w:rsidP="00D70A0F">
      <w:r>
        <w:separator/>
      </w:r>
    </w:p>
  </w:footnote>
  <w:footnote w:type="continuationSeparator" w:id="0">
    <w:p w:rsidR="00055A69" w:rsidRDefault="00055A69" w:rsidP="00D70A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bordersDoNotSurroundHeader/>
  <w:bordersDoNotSurroundFooter/>
  <w:attachedTemplate r:id="rId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D0B"/>
    <w:rsid w:val="000016D5"/>
    <w:rsid w:val="00007923"/>
    <w:rsid w:val="00046280"/>
    <w:rsid w:val="0004676F"/>
    <w:rsid w:val="00055A69"/>
    <w:rsid w:val="00073910"/>
    <w:rsid w:val="00076942"/>
    <w:rsid w:val="000F082B"/>
    <w:rsid w:val="00111B9B"/>
    <w:rsid w:val="00123E09"/>
    <w:rsid w:val="00143257"/>
    <w:rsid w:val="00172A03"/>
    <w:rsid w:val="001809A7"/>
    <w:rsid w:val="001875D7"/>
    <w:rsid w:val="001E0A24"/>
    <w:rsid w:val="001F6551"/>
    <w:rsid w:val="001F75C9"/>
    <w:rsid w:val="001F7D75"/>
    <w:rsid w:val="00202544"/>
    <w:rsid w:val="00277F09"/>
    <w:rsid w:val="002A05A2"/>
    <w:rsid w:val="002A0D5A"/>
    <w:rsid w:val="002F1485"/>
    <w:rsid w:val="00321452"/>
    <w:rsid w:val="003228C5"/>
    <w:rsid w:val="00350770"/>
    <w:rsid w:val="00353670"/>
    <w:rsid w:val="00366CDA"/>
    <w:rsid w:val="00367A8C"/>
    <w:rsid w:val="003D7BB3"/>
    <w:rsid w:val="003E70CC"/>
    <w:rsid w:val="003E7C38"/>
    <w:rsid w:val="00417862"/>
    <w:rsid w:val="004440DA"/>
    <w:rsid w:val="004474C3"/>
    <w:rsid w:val="00492521"/>
    <w:rsid w:val="004C7F3E"/>
    <w:rsid w:val="00514617"/>
    <w:rsid w:val="00520E75"/>
    <w:rsid w:val="00532B12"/>
    <w:rsid w:val="00545346"/>
    <w:rsid w:val="0056202F"/>
    <w:rsid w:val="00566A45"/>
    <w:rsid w:val="005735E0"/>
    <w:rsid w:val="00594347"/>
    <w:rsid w:val="005A3127"/>
    <w:rsid w:val="005A6829"/>
    <w:rsid w:val="005B0696"/>
    <w:rsid w:val="005C2C23"/>
    <w:rsid w:val="005C4BDB"/>
    <w:rsid w:val="005D12EC"/>
    <w:rsid w:val="005E0A2D"/>
    <w:rsid w:val="005F280E"/>
    <w:rsid w:val="005F2AEC"/>
    <w:rsid w:val="00604BF8"/>
    <w:rsid w:val="00607031"/>
    <w:rsid w:val="00643517"/>
    <w:rsid w:val="00646F38"/>
    <w:rsid w:val="00657CA4"/>
    <w:rsid w:val="0066179B"/>
    <w:rsid w:val="00662B68"/>
    <w:rsid w:val="00667E41"/>
    <w:rsid w:val="00674CA0"/>
    <w:rsid w:val="006824E0"/>
    <w:rsid w:val="006958E9"/>
    <w:rsid w:val="006977C1"/>
    <w:rsid w:val="006A4414"/>
    <w:rsid w:val="006B0A78"/>
    <w:rsid w:val="006F12D3"/>
    <w:rsid w:val="006F487B"/>
    <w:rsid w:val="00704FF2"/>
    <w:rsid w:val="00711897"/>
    <w:rsid w:val="0071537B"/>
    <w:rsid w:val="00724C5A"/>
    <w:rsid w:val="00725DDF"/>
    <w:rsid w:val="00730093"/>
    <w:rsid w:val="00733B2F"/>
    <w:rsid w:val="00740ED8"/>
    <w:rsid w:val="00784D79"/>
    <w:rsid w:val="00790525"/>
    <w:rsid w:val="00790B68"/>
    <w:rsid w:val="007930EF"/>
    <w:rsid w:val="007A03E8"/>
    <w:rsid w:val="007B5924"/>
    <w:rsid w:val="007B71DD"/>
    <w:rsid w:val="007F177C"/>
    <w:rsid w:val="00815CAB"/>
    <w:rsid w:val="00821535"/>
    <w:rsid w:val="0084074B"/>
    <w:rsid w:val="008666D3"/>
    <w:rsid w:val="008804CD"/>
    <w:rsid w:val="0088774F"/>
    <w:rsid w:val="008907F7"/>
    <w:rsid w:val="00893637"/>
    <w:rsid w:val="008A5570"/>
    <w:rsid w:val="008B3544"/>
    <w:rsid w:val="008D1D3C"/>
    <w:rsid w:val="008F24B9"/>
    <w:rsid w:val="008F7331"/>
    <w:rsid w:val="009067F1"/>
    <w:rsid w:val="009643F4"/>
    <w:rsid w:val="00981C8D"/>
    <w:rsid w:val="009B49A0"/>
    <w:rsid w:val="009C6B6B"/>
    <w:rsid w:val="009D7F05"/>
    <w:rsid w:val="00A019BC"/>
    <w:rsid w:val="00A1001E"/>
    <w:rsid w:val="00AB2EC7"/>
    <w:rsid w:val="00AC1474"/>
    <w:rsid w:val="00AC5AFC"/>
    <w:rsid w:val="00AE0F62"/>
    <w:rsid w:val="00B30045"/>
    <w:rsid w:val="00B438F6"/>
    <w:rsid w:val="00B70836"/>
    <w:rsid w:val="00B72F2A"/>
    <w:rsid w:val="00B817A6"/>
    <w:rsid w:val="00B85A12"/>
    <w:rsid w:val="00B9717B"/>
    <w:rsid w:val="00BE3A04"/>
    <w:rsid w:val="00C0162F"/>
    <w:rsid w:val="00C07D0B"/>
    <w:rsid w:val="00C15812"/>
    <w:rsid w:val="00C20588"/>
    <w:rsid w:val="00C73791"/>
    <w:rsid w:val="00C83033"/>
    <w:rsid w:val="00CA3111"/>
    <w:rsid w:val="00CC3C17"/>
    <w:rsid w:val="00CC48EA"/>
    <w:rsid w:val="00CC6001"/>
    <w:rsid w:val="00CC6AE0"/>
    <w:rsid w:val="00CD5FE0"/>
    <w:rsid w:val="00CE3B90"/>
    <w:rsid w:val="00CF5463"/>
    <w:rsid w:val="00D13D32"/>
    <w:rsid w:val="00D152C8"/>
    <w:rsid w:val="00D2082C"/>
    <w:rsid w:val="00D66F5F"/>
    <w:rsid w:val="00D70A0F"/>
    <w:rsid w:val="00D82502"/>
    <w:rsid w:val="00D84669"/>
    <w:rsid w:val="00DB2868"/>
    <w:rsid w:val="00DB4C98"/>
    <w:rsid w:val="00DB5010"/>
    <w:rsid w:val="00E0125D"/>
    <w:rsid w:val="00E266FD"/>
    <w:rsid w:val="00E36BE6"/>
    <w:rsid w:val="00E42D21"/>
    <w:rsid w:val="00E444B8"/>
    <w:rsid w:val="00E528BF"/>
    <w:rsid w:val="00EB3F30"/>
    <w:rsid w:val="00EB4BA1"/>
    <w:rsid w:val="00EC305A"/>
    <w:rsid w:val="00EE3CBF"/>
    <w:rsid w:val="00EE4A29"/>
    <w:rsid w:val="00EF375E"/>
    <w:rsid w:val="00F1455B"/>
    <w:rsid w:val="00F212C6"/>
    <w:rsid w:val="00F2638A"/>
    <w:rsid w:val="00F34EC5"/>
    <w:rsid w:val="00F4666D"/>
    <w:rsid w:val="00F75D62"/>
    <w:rsid w:val="00F83D6B"/>
    <w:rsid w:val="00F96828"/>
    <w:rsid w:val="00FC06CA"/>
    <w:rsid w:val="00FF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062870A-8CA8-4757-B625-671062F86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0B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7694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D70A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70A0F"/>
  </w:style>
  <w:style w:type="paragraph" w:styleId="a5">
    <w:name w:val="footer"/>
    <w:basedOn w:val="a"/>
    <w:link w:val="a6"/>
    <w:uiPriority w:val="99"/>
    <w:unhideWhenUsed/>
    <w:rsid w:val="00D70A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70A0F"/>
  </w:style>
  <w:style w:type="paragraph" w:styleId="a7">
    <w:name w:val="Balloon Text"/>
    <w:basedOn w:val="a"/>
    <w:link w:val="a8"/>
    <w:uiPriority w:val="99"/>
    <w:semiHidden/>
    <w:unhideWhenUsed/>
    <w:rsid w:val="00CC60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C600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8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60078\Desktop\22896_meishi_pattern.dotx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4D726-BB1F-4EA7-8751-305AEEFC9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22896_meishi_pattern.dotx</Template>
  <TotalTime>330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hokkaido</dc:creator>
  <cp:lastModifiedBy>石川＿和憲（担い手育成係）</cp:lastModifiedBy>
  <cp:revision>10</cp:revision>
  <cp:lastPrinted>2023-11-29T08:38:00Z</cp:lastPrinted>
  <dcterms:created xsi:type="dcterms:W3CDTF">2023-11-29T02:02:00Z</dcterms:created>
  <dcterms:modified xsi:type="dcterms:W3CDTF">2023-12-07T06:19:00Z</dcterms:modified>
</cp:coreProperties>
</file>